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23DE4DD8A144FDB88B06805370B7FC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C32E3" w:rsidRDefault="00545F85" w:rsidP="001C32E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23DE4DD8A144FDB88B06805370B7FC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C32E3" w:rsidRDefault="001C32E3" w:rsidP="001C32E3">
      <w:pPr>
        <w:pStyle w:val="1"/>
      </w:pPr>
      <w:r>
        <w:t xml:space="preserve">О Федеральном законе "О внесении изменения </w:t>
      </w:r>
    </w:p>
    <w:p w:rsidR="001C32E3" w:rsidRPr="001C32E3" w:rsidRDefault="001C32E3" w:rsidP="001C32E3">
      <w:pPr>
        <w:pStyle w:val="2"/>
      </w:pPr>
      <w:r w:rsidRPr="001C32E3">
        <w:t>в статью 67 Градостроительного кодекса</w:t>
      </w:r>
    </w:p>
    <w:p w:rsidR="001C32E3" w:rsidRPr="001C32E3" w:rsidRDefault="001C32E3" w:rsidP="001C32E3">
      <w:pPr>
        <w:pStyle w:val="2"/>
      </w:pPr>
      <w:r w:rsidRPr="001C32E3">
        <w:t>Российской Федерации"</w:t>
      </w:r>
    </w:p>
    <w:p w:rsidR="001C32E3" w:rsidRDefault="001C32E3" w:rsidP="001C32E3">
      <w:pPr>
        <w:pStyle w:val="2"/>
      </w:pPr>
    </w:p>
    <w:p w:rsidR="001C32E3" w:rsidRDefault="001C32E3" w:rsidP="001C32E3">
      <w:pPr>
        <w:pStyle w:val="2"/>
      </w:pPr>
    </w:p>
    <w:p w:rsidR="00F03B1D" w:rsidRDefault="00F03B1D" w:rsidP="001C32E3">
      <w:pPr>
        <w:pStyle w:val="2"/>
      </w:pPr>
    </w:p>
    <w:p w:rsidR="001C32E3" w:rsidRDefault="001C32E3">
      <w:r w:rsidRPr="001C32E3">
        <w:t>Рассмотрев принятый Государственной Думой Федерального Собрания Российской Федерации 12 марта 2026 года Федеральный закон "О внесении изменения в статью 67 Градостроительного кодекса Российск</w:t>
      </w:r>
      <w:r>
        <w:t xml:space="preserve">ой Федерации", </w:t>
      </w:r>
      <w:r>
        <w:br/>
        <w:t xml:space="preserve">в соответствии с </w:t>
      </w:r>
      <w:r w:rsidRPr="001C32E3">
        <w:t>частью 4 статьи 105 Констит</w:t>
      </w:r>
      <w:r>
        <w:t xml:space="preserve">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C32E3" w:rsidRDefault="001C32E3"/>
    <w:p w:rsidR="001C32E3" w:rsidRPr="001C32E3" w:rsidRDefault="001C32E3" w:rsidP="001C32E3">
      <w:r w:rsidRPr="001C32E3">
        <w:t xml:space="preserve">1. Одобрить Федеральный закон "О внесении изменения </w:t>
      </w:r>
      <w:r>
        <w:br/>
      </w:r>
      <w:r w:rsidRPr="001C32E3">
        <w:t>в статью 67 Градостроительного кодекса Российской Федерации".</w:t>
      </w:r>
    </w:p>
    <w:p w:rsidR="001C32E3" w:rsidRDefault="001C32E3" w:rsidP="001C32E3">
      <w:r w:rsidRPr="001C32E3">
        <w:t>2. Настоящее постановление вступает в силу со дня его принятия.</w:t>
      </w:r>
    </w:p>
    <w:p w:rsidR="001C32E3" w:rsidRDefault="001C32E3" w:rsidP="001C32E3"/>
    <w:p w:rsidR="001C32E3" w:rsidRDefault="001C32E3" w:rsidP="001C32E3"/>
    <w:p w:rsidR="001C32E3" w:rsidRPr="001C32E3" w:rsidRDefault="001C32E3" w:rsidP="001C32E3"/>
    <w:p w:rsidR="00F03B1D" w:rsidRDefault="001C32E3" w:rsidP="00BA3B6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F03B1D">
        <w:t>В.И. МАТВИЕНКО</w:t>
      </w:r>
    </w:p>
    <w:p w:rsidR="00F03B1D" w:rsidRDefault="00F03B1D" w:rsidP="00C74F19">
      <w:pPr>
        <w:pStyle w:val="ac"/>
      </w:pPr>
    </w:p>
    <w:p w:rsidR="00BA3B66" w:rsidRDefault="00BA3B66" w:rsidP="00BA3B66">
      <w:pPr>
        <w:pStyle w:val="af"/>
      </w:pPr>
      <w:r>
        <w:t>Москва</w:t>
      </w:r>
    </w:p>
    <w:p w:rsidR="00BA3B66" w:rsidRDefault="00BA3B66" w:rsidP="00BA3B66">
      <w:pPr>
        <w:pStyle w:val="af"/>
      </w:pPr>
      <w:r>
        <w:t>18 марта 2026 года</w:t>
      </w:r>
    </w:p>
    <w:p w:rsidR="00BA3B66" w:rsidRDefault="00BA3B66" w:rsidP="00BA3B66">
      <w:pPr>
        <w:pStyle w:val="af"/>
      </w:pPr>
      <w:r>
        <w:t xml:space="preserve">№ </w:t>
      </w:r>
      <w:r>
        <w:rPr>
          <w:lang w:val="en-US"/>
        </w:rPr>
        <w:t>96</w:t>
      </w:r>
      <w:r>
        <w:t>-СФ</w:t>
      </w:r>
    </w:p>
    <w:sectPr w:rsidR="00BA3B6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799" w:rsidRDefault="00652799">
      <w:pPr>
        <w:spacing w:line="240" w:lineRule="auto"/>
      </w:pPr>
      <w:r>
        <w:separator/>
      </w:r>
    </w:p>
  </w:endnote>
  <w:endnote w:type="continuationSeparator" w:id="0">
    <w:p w:rsidR="00652799" w:rsidRDefault="006527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0C30A30-9F4A-4CBA-94D2-C9794D490E2A}"/>
    <w:embedBold r:id="rId2" w:fontKey="{18D0BF9B-F56A-4AD5-9E7A-7F41F817CD8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50BF6EA-D1C3-4D64-85F7-545C2A82FF9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0378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3B66">
      <w:rPr>
        <w:noProof/>
      </w:rPr>
      <w:t>qa10703.docx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2412C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A3B6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3B1D" w:rsidRDefault="00F03B1D" w:rsidP="00F03B1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3B66">
      <w:rPr>
        <w:noProof/>
      </w:rPr>
      <w:t>qa10703.docx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A3B6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799" w:rsidRDefault="00652799">
      <w:pPr>
        <w:spacing w:line="240" w:lineRule="auto"/>
      </w:pPr>
      <w:r>
        <w:separator/>
      </w:r>
    </w:p>
  </w:footnote>
  <w:footnote w:type="continuationSeparator" w:id="0">
    <w:p w:rsidR="00652799" w:rsidRDefault="006527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A3B6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958"/>
    <w:rsid w:val="000D3F67"/>
    <w:rsid w:val="00103788"/>
    <w:rsid w:val="001057BD"/>
    <w:rsid w:val="001C32E3"/>
    <w:rsid w:val="00205211"/>
    <w:rsid w:val="0022412C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52799"/>
    <w:rsid w:val="00720496"/>
    <w:rsid w:val="00723EF8"/>
    <w:rsid w:val="0078182C"/>
    <w:rsid w:val="00855958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A3B66"/>
    <w:rsid w:val="00CF27C2"/>
    <w:rsid w:val="00CF731B"/>
    <w:rsid w:val="00D521CB"/>
    <w:rsid w:val="00DA769E"/>
    <w:rsid w:val="00E02685"/>
    <w:rsid w:val="00F03B1D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251195-B7E9-4402-88EC-9CC9C1610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23DE4DD8A144FDB88B06805370B7F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DBF103-7400-4C3A-A82A-A66A8213922A}"/>
      </w:docPartPr>
      <w:docPartBody>
        <w:p w:rsidR="00797084" w:rsidRDefault="00797084">
          <w:pPr>
            <w:pStyle w:val="D23DE4DD8A144FDB88B06805370B7FC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084"/>
    <w:rsid w:val="00496F96"/>
    <w:rsid w:val="00797084"/>
    <w:rsid w:val="0092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23DE4DD8A144FDB88B06805370B7FCA">
    <w:name w:val="D23DE4DD8A144FDB88B06805370B7F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Власенко+</dc:creator>
  <cp:keywords/>
  <dc:description>QA16.03.2026 QA16.03.2026 SA16.03.2026 </dc:description>
  <cp:lastModifiedBy>sf</cp:lastModifiedBy>
  <cp:revision>5</cp:revision>
  <cp:lastPrinted>2026-03-17T13:05:00Z</cp:lastPrinted>
  <dcterms:created xsi:type="dcterms:W3CDTF">2026-03-16T06:49:00Z</dcterms:created>
  <dcterms:modified xsi:type="dcterms:W3CDTF">2026-03-18T07:04:00Z</dcterms:modified>
</cp:coreProperties>
</file>