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6D6D9679915432D9274215DC53091E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86C6D" w:rsidRDefault="00545F85" w:rsidP="00DE129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6D6D9679915432D9274215DC53091E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86C6D" w:rsidRDefault="00A86C6D" w:rsidP="00A86C6D">
      <w:pPr>
        <w:pStyle w:val="1"/>
      </w:pPr>
      <w:r w:rsidRPr="00A86C6D">
        <w:t xml:space="preserve">О Федеральном законе "О внесении изменений </w:t>
      </w:r>
    </w:p>
    <w:p w:rsidR="00A86C6D" w:rsidRDefault="00A86C6D" w:rsidP="00A86C6D">
      <w:pPr>
        <w:pStyle w:val="2"/>
      </w:pPr>
      <w:r w:rsidRPr="00A86C6D">
        <w:t xml:space="preserve">в Кодекс Российской Федерации </w:t>
      </w:r>
    </w:p>
    <w:p w:rsidR="00A86C6D" w:rsidRPr="00A86C6D" w:rsidRDefault="00A86C6D" w:rsidP="00A86C6D">
      <w:pPr>
        <w:pStyle w:val="2"/>
      </w:pPr>
      <w:r w:rsidRPr="00A86C6D">
        <w:t>об административных правонарушениях"</w:t>
      </w:r>
    </w:p>
    <w:p w:rsidR="00A86C6D" w:rsidRDefault="00A86C6D" w:rsidP="00A86C6D">
      <w:pPr>
        <w:pStyle w:val="2"/>
      </w:pPr>
    </w:p>
    <w:p w:rsidR="00A86C6D" w:rsidRDefault="00A86C6D" w:rsidP="00A86C6D">
      <w:pPr>
        <w:pStyle w:val="2"/>
      </w:pPr>
    </w:p>
    <w:p w:rsidR="00A86C6D" w:rsidRPr="00A86C6D" w:rsidRDefault="00A86C6D" w:rsidP="00A86C6D">
      <w:pPr>
        <w:pStyle w:val="2"/>
      </w:pPr>
    </w:p>
    <w:p w:rsidR="00A86C6D" w:rsidRDefault="00A86C6D">
      <w:r w:rsidRPr="00A86C6D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Кодекс Российской Федерации об административных правонарушениях" </w:t>
      </w:r>
      <w:r>
        <w:br/>
      </w:r>
      <w:r w:rsidRPr="00A86C6D">
        <w:t xml:space="preserve">(проект № 895228-8),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86C6D" w:rsidRDefault="00A86C6D"/>
    <w:p w:rsidR="00A86C6D" w:rsidRPr="00A86C6D" w:rsidRDefault="00A86C6D" w:rsidP="00A86C6D">
      <w:r>
        <w:t>1. </w:t>
      </w:r>
      <w:r w:rsidRPr="00A86C6D">
        <w:t>Одобрить Федеральный закон "О внесении изменений в Кодекс Российской Федерации об административных правонарушениях".</w:t>
      </w:r>
    </w:p>
    <w:p w:rsidR="00A86C6D" w:rsidRPr="00A86C6D" w:rsidRDefault="00A86C6D" w:rsidP="00A86C6D">
      <w:r>
        <w:t>2. </w:t>
      </w:r>
      <w:r w:rsidRPr="00A86C6D">
        <w:t>Настоящее постановление вступает в силу со дня его принятия.</w:t>
      </w:r>
    </w:p>
    <w:p w:rsidR="00A86C6D" w:rsidRPr="00A86C6D" w:rsidRDefault="00A86C6D" w:rsidP="00A86C6D"/>
    <w:p w:rsidR="00A86C6D" w:rsidRPr="00A86C6D" w:rsidRDefault="00A86C6D" w:rsidP="00A86C6D"/>
    <w:p w:rsidR="00DE1293" w:rsidRDefault="00DE1293" w:rsidP="0044747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545F85" w:rsidRDefault="00545F85" w:rsidP="00545F85">
      <w:pPr>
        <w:pStyle w:val="af"/>
      </w:pPr>
    </w:p>
    <w:p w:rsidR="00447474" w:rsidRDefault="00447474" w:rsidP="00C87FBE">
      <w:pPr>
        <w:pStyle w:val="ac"/>
      </w:pPr>
      <w:r>
        <w:t>Москва</w:t>
      </w:r>
      <w:r>
        <w:br/>
        <w:t>24 декабря 2025 года</w:t>
      </w:r>
    </w:p>
    <w:p w:rsidR="00447474" w:rsidRDefault="00447474" w:rsidP="00447474">
      <w:pPr>
        <w:pStyle w:val="ac"/>
      </w:pPr>
      <w:r>
        <w:t>№ 649-СФ</w:t>
      </w:r>
    </w:p>
    <w:sectPr w:rsidR="0044747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C54" w:rsidRDefault="00042C54">
      <w:pPr>
        <w:spacing w:line="240" w:lineRule="auto"/>
      </w:pPr>
      <w:r>
        <w:separator/>
      </w:r>
    </w:p>
  </w:endnote>
  <w:endnote w:type="continuationSeparator" w:id="0">
    <w:p w:rsidR="00042C54" w:rsidRDefault="00042C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A11DF02-9E3F-4E22-96E8-1EEDB7A9BFD4}"/>
    <w:embedBold r:id="rId2" w:fontKey="{02531D7D-CF97-445F-B7B6-3DACB00B167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51CEAB8-29C8-4ECD-A234-E95D86C7D06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E129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47474">
      <w:rPr>
        <w:noProof/>
      </w:rPr>
      <w:t>de3979.docx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9227C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44747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E1293" w:rsidRDefault="00DE1293" w:rsidP="00DE129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47474">
      <w:rPr>
        <w:noProof/>
      </w:rPr>
      <w:t>de3979.docx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4747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C54" w:rsidRDefault="00042C54">
      <w:pPr>
        <w:spacing w:line="240" w:lineRule="auto"/>
      </w:pPr>
      <w:r>
        <w:separator/>
      </w:r>
    </w:p>
  </w:footnote>
  <w:footnote w:type="continuationSeparator" w:id="0">
    <w:p w:rsidR="00042C54" w:rsidRDefault="00042C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4747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5BF"/>
    <w:rsid w:val="00042C54"/>
    <w:rsid w:val="000D3F67"/>
    <w:rsid w:val="001057BD"/>
    <w:rsid w:val="00205211"/>
    <w:rsid w:val="002415BF"/>
    <w:rsid w:val="00255ABE"/>
    <w:rsid w:val="002623D0"/>
    <w:rsid w:val="002A1E3D"/>
    <w:rsid w:val="002B772D"/>
    <w:rsid w:val="003114B9"/>
    <w:rsid w:val="003273F1"/>
    <w:rsid w:val="0035125E"/>
    <w:rsid w:val="00423816"/>
    <w:rsid w:val="00447474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86C6D"/>
    <w:rsid w:val="00AA344E"/>
    <w:rsid w:val="00B07D98"/>
    <w:rsid w:val="00B30B27"/>
    <w:rsid w:val="00B33546"/>
    <w:rsid w:val="00B67711"/>
    <w:rsid w:val="00B9227C"/>
    <w:rsid w:val="00CF27C2"/>
    <w:rsid w:val="00CF731B"/>
    <w:rsid w:val="00DA769E"/>
    <w:rsid w:val="00DE1293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85FC63-8AA5-4493-A52E-D9A768452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7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6D6D9679915432D9274215DC53091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9CED68-324C-45A4-8C95-2E701959A3E3}"/>
      </w:docPartPr>
      <w:docPartBody>
        <w:p w:rsidR="00767A97" w:rsidRDefault="00767A97">
          <w:pPr>
            <w:pStyle w:val="C6D6D9679915432D9274215DC53091E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A97"/>
    <w:rsid w:val="003F2D3F"/>
    <w:rsid w:val="005C63D4"/>
    <w:rsid w:val="0076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6D6D9679915432D9274215DC53091E9">
    <w:name w:val="C6D6D9679915432D9274215DC53091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DE19.12.2025 QA22.12.2025 </dc:description>
  <cp:lastModifiedBy>Жарков М.А.</cp:lastModifiedBy>
  <cp:revision>4</cp:revision>
  <cp:lastPrinted>2025-12-23T13:42:00Z</cp:lastPrinted>
  <dcterms:created xsi:type="dcterms:W3CDTF">2025-12-19T09:32:00Z</dcterms:created>
  <dcterms:modified xsi:type="dcterms:W3CDTF">2025-12-23T13:57:00Z</dcterms:modified>
</cp:coreProperties>
</file>