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FAEF6C5BEEFA4926B64293E4BDEAB0A4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55530E" w:rsidRDefault="00545F85" w:rsidP="002A2D93">
            <w:pPr>
              <w:pStyle w:val="af1"/>
              <w:ind w:left="1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FAEF6C5BEEFA4926B64293E4BDEAB0A4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55530E" w:rsidRDefault="0055530E" w:rsidP="0055530E">
      <w:pPr>
        <w:pStyle w:val="1"/>
      </w:pPr>
      <w:r>
        <w:t xml:space="preserve">О Федеральном законе </w:t>
      </w:r>
      <w:r w:rsidR="00632C27">
        <w:t>"</w:t>
      </w:r>
      <w:r>
        <w:t xml:space="preserve">О внесении изменения в статью 31 </w:t>
      </w:r>
    </w:p>
    <w:p w:rsidR="0055530E" w:rsidRDefault="0055530E" w:rsidP="0055530E">
      <w:pPr>
        <w:pStyle w:val="2"/>
      </w:pPr>
      <w:r>
        <w:t xml:space="preserve">Федерального закона "О внесении изменений в отдельные </w:t>
      </w:r>
    </w:p>
    <w:p w:rsidR="0055530E" w:rsidRDefault="0055530E" w:rsidP="0055530E">
      <w:pPr>
        <w:pStyle w:val="2"/>
      </w:pPr>
      <w:r>
        <w:t xml:space="preserve">законодательные акты Российской Федерации </w:t>
      </w:r>
    </w:p>
    <w:p w:rsidR="0055530E" w:rsidRDefault="0055530E" w:rsidP="0055530E">
      <w:pPr>
        <w:pStyle w:val="2"/>
      </w:pPr>
      <w:r>
        <w:t xml:space="preserve">и приостановлении действия отдельных положений </w:t>
      </w:r>
    </w:p>
    <w:p w:rsidR="0055530E" w:rsidRDefault="0055530E" w:rsidP="0055530E">
      <w:pPr>
        <w:pStyle w:val="2"/>
      </w:pPr>
      <w:r>
        <w:t>законодательных актов Российской Федерации"</w:t>
      </w:r>
    </w:p>
    <w:p w:rsidR="0055530E" w:rsidRDefault="0055530E" w:rsidP="0055530E">
      <w:pPr>
        <w:pStyle w:val="2"/>
        <w:rPr>
          <w:szCs w:val="28"/>
        </w:rPr>
      </w:pPr>
    </w:p>
    <w:p w:rsidR="0055530E" w:rsidRDefault="0055530E" w:rsidP="0055530E">
      <w:pPr>
        <w:pStyle w:val="2"/>
        <w:rPr>
          <w:szCs w:val="28"/>
        </w:rPr>
      </w:pPr>
    </w:p>
    <w:p w:rsidR="0055530E" w:rsidRDefault="0055530E" w:rsidP="0055530E">
      <w:pPr>
        <w:pStyle w:val="2"/>
      </w:pPr>
    </w:p>
    <w:p w:rsidR="0055530E" w:rsidRDefault="0055530E">
      <w:r>
        <w:t xml:space="preserve">Рассмотрев принятый Государственной Думой Федерального Собрания Российской Федерации 28 октября 2025 года Федеральный закон </w:t>
      </w:r>
      <w:r w:rsidR="00632C27">
        <w:t>"</w:t>
      </w:r>
      <w:r>
        <w:t>О внесении изменения в статью 31 Федерального закона "О внесении изменений в отдельные законодательные акты Российской Федерации и приостановлении действия отдельных положений законодательных актов Российской Федер</w:t>
      </w:r>
      <w:r w:rsidR="00632C27">
        <w:t>ации" в соответствии со статьей </w:t>
      </w:r>
      <w:r>
        <w:t xml:space="preserve">106 Конституции Российской Федерации, Совет Федерации Федерального Собрания Российской Федерации  </w:t>
      </w:r>
      <w:bookmarkStart w:id="0" w:name="_GoBack"/>
      <w:bookmarkEnd w:id="0"/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55530E" w:rsidRDefault="0055530E"/>
    <w:p w:rsidR="0055530E" w:rsidRDefault="00632C27" w:rsidP="0055530E">
      <w:r>
        <w:t>1. </w:t>
      </w:r>
      <w:r w:rsidR="0055530E">
        <w:t xml:space="preserve">Одобрить Федеральный закон </w:t>
      </w:r>
      <w:r>
        <w:t>"</w:t>
      </w:r>
      <w:r w:rsidR="0055530E">
        <w:t xml:space="preserve">О внесении изменения </w:t>
      </w:r>
      <w:r w:rsidR="0055530E">
        <w:br/>
        <w:t xml:space="preserve">в статью 31 Федерального закона "О внесении изменений </w:t>
      </w:r>
      <w:r w:rsidR="0055530E">
        <w:br/>
        <w:t xml:space="preserve">в отдельные законодательные акты Российской Федерации </w:t>
      </w:r>
      <w:r w:rsidR="0055530E">
        <w:br/>
        <w:t>и приостановлении действия отдельных положений законодательных актов Российской Федерации".</w:t>
      </w:r>
    </w:p>
    <w:p w:rsidR="0055530E" w:rsidRDefault="0055530E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55530E" w:rsidRDefault="00632C27" w:rsidP="0055530E">
      <w:r>
        <w:lastRenderedPageBreak/>
        <w:t>2. </w:t>
      </w:r>
      <w:r w:rsidR="0055530E">
        <w:t>Настоящее постановление вступает в силу со дня его принятия.</w:t>
      </w:r>
    </w:p>
    <w:p w:rsidR="0055530E" w:rsidRDefault="0055530E" w:rsidP="0055530E"/>
    <w:p w:rsidR="0055530E" w:rsidRDefault="0055530E" w:rsidP="0055530E"/>
    <w:p w:rsidR="0055530E" w:rsidRDefault="0055530E" w:rsidP="0055530E"/>
    <w:p w:rsidR="002A2D93" w:rsidRDefault="002A2D93" w:rsidP="008941A8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45F85" w:rsidRDefault="00545F85" w:rsidP="0055530E">
      <w:pPr>
        <w:pStyle w:val="ac"/>
      </w:pPr>
    </w:p>
    <w:p w:rsidR="008941A8" w:rsidRDefault="008941A8" w:rsidP="008941A8">
      <w:pPr>
        <w:pStyle w:val="af"/>
      </w:pPr>
      <w:r>
        <w:t>Москва</w:t>
      </w:r>
    </w:p>
    <w:p w:rsidR="008941A8" w:rsidRDefault="008941A8" w:rsidP="008941A8">
      <w:pPr>
        <w:pStyle w:val="af"/>
      </w:pPr>
      <w:r>
        <w:t>29 октября 2025 года</w:t>
      </w:r>
    </w:p>
    <w:p w:rsidR="008941A8" w:rsidRDefault="008941A8" w:rsidP="008941A8">
      <w:pPr>
        <w:pStyle w:val="ac"/>
      </w:pPr>
      <w:r>
        <w:t>№ 481-СФ</w:t>
      </w:r>
    </w:p>
    <w:p w:rsidR="008941A8" w:rsidRPr="002A2D93" w:rsidRDefault="008941A8" w:rsidP="0055530E">
      <w:pPr>
        <w:pStyle w:val="ac"/>
      </w:pPr>
    </w:p>
    <w:sectPr w:rsidR="008941A8" w:rsidRPr="002A2D93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1DF2" w:rsidRDefault="00D11DF2">
      <w:pPr>
        <w:spacing w:line="240" w:lineRule="auto"/>
      </w:pPr>
      <w:r>
        <w:separator/>
      </w:r>
    </w:p>
  </w:endnote>
  <w:endnote w:type="continuationSeparator" w:id="0">
    <w:p w:rsidR="00D11DF2" w:rsidRDefault="00D11DF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735A0242-E0EF-4951-9DB1-C6F67156EFA2}"/>
    <w:embedBold r:id="rId2" w:fontKey="{4562AC5C-7201-43F7-AEB4-7B8118281ADF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F1F1FD0E-3A84-47EF-82AB-3D4012D7BF3C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2A2D93" w:rsidRDefault="002A2D93" w:rsidP="002A2D93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8941A8">
      <w:rPr>
        <w:noProof/>
      </w:rPr>
      <w:t>am2728.docx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8941A8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2A2D93" w:rsidRDefault="002A2D93" w:rsidP="002A2D93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8941A8">
      <w:rPr>
        <w:noProof/>
      </w:rPr>
      <w:t>am2728.docx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8941A8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1DF2" w:rsidRDefault="00D11DF2">
      <w:pPr>
        <w:spacing w:line="240" w:lineRule="auto"/>
      </w:pPr>
      <w:r>
        <w:separator/>
      </w:r>
    </w:p>
  </w:footnote>
  <w:footnote w:type="continuationSeparator" w:id="0">
    <w:p w:rsidR="00D11DF2" w:rsidRDefault="00D11DF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E113F7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0F20"/>
    <w:rsid w:val="000D3F67"/>
    <w:rsid w:val="001057BD"/>
    <w:rsid w:val="00205211"/>
    <w:rsid w:val="002623D0"/>
    <w:rsid w:val="002A1755"/>
    <w:rsid w:val="002A1E3D"/>
    <w:rsid w:val="002A2D93"/>
    <w:rsid w:val="002B772D"/>
    <w:rsid w:val="003114B9"/>
    <w:rsid w:val="003273F1"/>
    <w:rsid w:val="0035125E"/>
    <w:rsid w:val="00423816"/>
    <w:rsid w:val="004A68AB"/>
    <w:rsid w:val="00505068"/>
    <w:rsid w:val="00545F85"/>
    <w:rsid w:val="0055530E"/>
    <w:rsid w:val="005B2AEB"/>
    <w:rsid w:val="00632C27"/>
    <w:rsid w:val="00720496"/>
    <w:rsid w:val="00723EF8"/>
    <w:rsid w:val="0078182C"/>
    <w:rsid w:val="00783670"/>
    <w:rsid w:val="00885B74"/>
    <w:rsid w:val="00890F20"/>
    <w:rsid w:val="008941A8"/>
    <w:rsid w:val="00910EF7"/>
    <w:rsid w:val="00997F4C"/>
    <w:rsid w:val="00A82E08"/>
    <w:rsid w:val="00AA344E"/>
    <w:rsid w:val="00B07D98"/>
    <w:rsid w:val="00B30B27"/>
    <w:rsid w:val="00B33546"/>
    <w:rsid w:val="00B67711"/>
    <w:rsid w:val="00C068E5"/>
    <w:rsid w:val="00CE1ABB"/>
    <w:rsid w:val="00CF27C2"/>
    <w:rsid w:val="00CF731B"/>
    <w:rsid w:val="00D11DF2"/>
    <w:rsid w:val="00DA28DA"/>
    <w:rsid w:val="00DA769E"/>
    <w:rsid w:val="00DF1DDC"/>
    <w:rsid w:val="00E02685"/>
    <w:rsid w:val="00E113F7"/>
    <w:rsid w:val="00E3254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F1CC86D-6C19-406A-BF92-16143BE798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108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1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03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FAEF6C5BEEFA4926B64293E4BDEAB0A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C63C0FE-BC76-4810-8BD1-BE4801B26F82}"/>
      </w:docPartPr>
      <w:docPartBody>
        <w:p w:rsidR="006259AD" w:rsidRDefault="006259AD">
          <w:pPr>
            <w:pStyle w:val="FAEF6C5BEEFA4926B64293E4BDEAB0A4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59AD"/>
    <w:rsid w:val="006259AD"/>
    <w:rsid w:val="00A2706B"/>
    <w:rsid w:val="00C16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FAEF6C5BEEFA4926B64293E4BDEAB0A4">
    <w:name w:val="FAEF6C5BEEFA4926B64293E4BDEAB0A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13</TotalTime>
  <Pages>2</Pages>
  <Words>189</Words>
  <Characters>1081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бюджету и финансовым рынкам</dc:subject>
  <dc:creator>Заказчик - Рязанова+</dc:creator>
  <cp:keywords/>
  <dc:description>AM27.10.2025 AM27.10.2025 ZO28.10.2025 AM28.10.2025 AM28.10.2025 </dc:description>
  <cp:lastModifiedBy>Жарков М.А.</cp:lastModifiedBy>
  <cp:revision>21</cp:revision>
  <cp:lastPrinted>2025-10-28T12:44:00Z</cp:lastPrinted>
  <dcterms:created xsi:type="dcterms:W3CDTF">2025-10-27T07:32:00Z</dcterms:created>
  <dcterms:modified xsi:type="dcterms:W3CDTF">2025-10-28T13:02:00Z</dcterms:modified>
</cp:coreProperties>
</file>