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05729E4BC604C7FBDFF82F478C67DC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D914FD" w:rsidRDefault="00545F85" w:rsidP="00D914F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05729E4BC604C7FBDFF82F478C67DC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914FD" w:rsidRDefault="00D914FD" w:rsidP="00D914FD">
      <w:pPr>
        <w:pStyle w:val="1"/>
      </w:pPr>
      <w:r w:rsidRPr="00D914FD">
        <w:t xml:space="preserve">О Федеральном законе "О внесении изменений </w:t>
      </w:r>
    </w:p>
    <w:p w:rsidR="00D914FD" w:rsidRDefault="00D914FD" w:rsidP="00D914FD">
      <w:pPr>
        <w:pStyle w:val="2"/>
      </w:pPr>
      <w:r w:rsidRPr="00D914FD">
        <w:t xml:space="preserve">в Федеральный закон "Об образовании </w:t>
      </w:r>
    </w:p>
    <w:p w:rsidR="00B20F33" w:rsidRPr="00D914FD" w:rsidRDefault="00D914FD" w:rsidP="00D914FD">
      <w:pPr>
        <w:pStyle w:val="2"/>
      </w:pPr>
      <w:r w:rsidRPr="00D914FD">
        <w:t xml:space="preserve">в Российской Федерации" </w:t>
      </w:r>
    </w:p>
    <w:p w:rsidR="00B20F33" w:rsidRDefault="00F96404" w:rsidP="00D914FD">
      <w:pPr>
        <w:pStyle w:val="2"/>
      </w:pPr>
    </w:p>
    <w:p w:rsidR="00D914FD" w:rsidRDefault="00D914FD" w:rsidP="00D914FD">
      <w:pPr>
        <w:pStyle w:val="2"/>
      </w:pPr>
    </w:p>
    <w:p w:rsidR="00D914FD" w:rsidRPr="00D914FD" w:rsidRDefault="00D914FD" w:rsidP="00D914FD">
      <w:pPr>
        <w:pStyle w:val="2"/>
      </w:pPr>
    </w:p>
    <w:p w:rsidR="00D914FD" w:rsidRDefault="00D914FD">
      <w:r w:rsidRPr="00D914FD">
        <w:t xml:space="preserve">Рассмотрев принятый Государственной Думой Федерального Собрания Российской Федерации 17 декабря 2025 года Федеральный закон "О внесении изменений в Федеральный закон "Об образовании в Российской Федерации", в соответствии </w:t>
      </w:r>
      <w:r>
        <w:br/>
      </w:r>
      <w:r w:rsidRPr="00D914FD">
        <w:t xml:space="preserve">с частью 4 статьи 105 Конституции Российской Федерации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914FD" w:rsidRDefault="00D914FD"/>
    <w:p w:rsidR="00B20F33" w:rsidRPr="00D914FD" w:rsidRDefault="00D914FD" w:rsidP="00D914FD">
      <w:r w:rsidRPr="00D914FD">
        <w:t xml:space="preserve">1. Одобрить Федеральный закон "О внесении изменений </w:t>
      </w:r>
      <w:r>
        <w:br/>
      </w:r>
      <w:r w:rsidRPr="00D914FD">
        <w:t>в Федеральный закон "Об образовании в Российской Федерации".</w:t>
      </w:r>
    </w:p>
    <w:p w:rsidR="00B20F33" w:rsidRPr="00D914FD" w:rsidRDefault="00D914FD" w:rsidP="00D914FD">
      <w:r w:rsidRPr="00D914FD">
        <w:t>2. Настоящее постановление вступает в силу со дня его принятия.</w:t>
      </w:r>
    </w:p>
    <w:p w:rsidR="00B20F33" w:rsidRPr="00D914FD" w:rsidRDefault="00F96404" w:rsidP="00D914FD"/>
    <w:p w:rsidR="00545F85" w:rsidRDefault="00545F85" w:rsidP="00545F85"/>
    <w:p w:rsidR="00545F85" w:rsidRDefault="00545F85" w:rsidP="00545F85"/>
    <w:p w:rsidR="00356D12" w:rsidRDefault="00D914FD" w:rsidP="00F168E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56D12">
        <w:t>В.И. МАТВИЕНКО</w:t>
      </w:r>
    </w:p>
    <w:p w:rsidR="00545F85" w:rsidRDefault="00545F85" w:rsidP="00545F85">
      <w:pPr>
        <w:pStyle w:val="ac"/>
      </w:pPr>
    </w:p>
    <w:p w:rsidR="00F168ED" w:rsidRDefault="00F168ED" w:rsidP="00545F85">
      <w:pPr>
        <w:pStyle w:val="ac"/>
      </w:pPr>
    </w:p>
    <w:p w:rsidR="00F168ED" w:rsidRDefault="00F168ED" w:rsidP="00F168ED">
      <w:pPr>
        <w:pStyle w:val="af"/>
      </w:pPr>
      <w:r>
        <w:t>Москва</w:t>
      </w:r>
    </w:p>
    <w:p w:rsidR="00F168ED" w:rsidRDefault="00F168ED" w:rsidP="00F168ED">
      <w:pPr>
        <w:pStyle w:val="af"/>
      </w:pPr>
      <w:r>
        <w:t>19 декабря 2025 года</w:t>
      </w:r>
      <w:r>
        <w:br/>
        <w:t>№ 633-СФ</w:t>
      </w:r>
    </w:p>
    <w:sectPr w:rsidR="00F168E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404" w:rsidRDefault="00F96404">
      <w:pPr>
        <w:spacing w:line="240" w:lineRule="auto"/>
      </w:pPr>
      <w:r>
        <w:separator/>
      </w:r>
    </w:p>
  </w:endnote>
  <w:endnote w:type="continuationSeparator" w:id="0">
    <w:p w:rsidR="00F96404" w:rsidRDefault="00F964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9D36A06-9F96-453C-B78A-6FA334408495}"/>
    <w:embedBold r:id="rId2" w:fontKey="{D15E177C-3309-4E67-B737-A7D485DA686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E4EB763-C3BD-4410-8557-5DC59B642F1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56D1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168ED">
      <w:rPr>
        <w:noProof/>
      </w:rPr>
      <w:t>zo7274.docx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82084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168E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56D12" w:rsidRDefault="00356D12" w:rsidP="00356D1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168ED">
      <w:rPr>
        <w:noProof/>
      </w:rPr>
      <w:t>zo7274.docx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168E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404" w:rsidRDefault="00F96404">
      <w:pPr>
        <w:spacing w:line="240" w:lineRule="auto"/>
      </w:pPr>
      <w:r>
        <w:separator/>
      </w:r>
    </w:p>
  </w:footnote>
  <w:footnote w:type="continuationSeparator" w:id="0">
    <w:p w:rsidR="00F96404" w:rsidRDefault="00F964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168E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EBA"/>
    <w:rsid w:val="000D3F67"/>
    <w:rsid w:val="001057BD"/>
    <w:rsid w:val="00122E24"/>
    <w:rsid w:val="00205211"/>
    <w:rsid w:val="00205EBA"/>
    <w:rsid w:val="002623D0"/>
    <w:rsid w:val="00282084"/>
    <w:rsid w:val="002A1E3D"/>
    <w:rsid w:val="002B772D"/>
    <w:rsid w:val="003114B9"/>
    <w:rsid w:val="003273F1"/>
    <w:rsid w:val="0035125E"/>
    <w:rsid w:val="00356D12"/>
    <w:rsid w:val="00423816"/>
    <w:rsid w:val="004A68AB"/>
    <w:rsid w:val="00505068"/>
    <w:rsid w:val="00545F85"/>
    <w:rsid w:val="005B2AEB"/>
    <w:rsid w:val="00700203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914FD"/>
    <w:rsid w:val="00DA769E"/>
    <w:rsid w:val="00E02685"/>
    <w:rsid w:val="00F168ED"/>
    <w:rsid w:val="00F178A8"/>
    <w:rsid w:val="00F21BB0"/>
    <w:rsid w:val="00F9160B"/>
    <w:rsid w:val="00F9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FA2B18-E864-4914-B569-FDE825117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5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05729E4BC604C7FBDFF82F478C67DC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63DF0A-4263-4D7F-B99F-D6BFF05499F0}"/>
      </w:docPartPr>
      <w:docPartBody>
        <w:p w:rsidR="00FA3746" w:rsidRDefault="00FA3746">
          <w:pPr>
            <w:pStyle w:val="305729E4BC604C7FBDFF82F478C67DC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746"/>
    <w:rsid w:val="00447159"/>
    <w:rsid w:val="00AA58E0"/>
    <w:rsid w:val="00FA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05729E4BC604C7FBDFF82F478C67DC2">
    <w:name w:val="305729E4BC604C7FBDFF82F478C67D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Тихоненко+</dc:creator>
  <cp:keywords/>
  <dc:description>ZO17.12.2025 QA18.12.2025 QA18.12.2025 </dc:description>
  <cp:lastModifiedBy>Жарков М.А.</cp:lastModifiedBy>
  <cp:revision>5</cp:revision>
  <cp:lastPrinted>2025-12-18T14:39:00Z</cp:lastPrinted>
  <dcterms:created xsi:type="dcterms:W3CDTF">2025-12-17T11:06:00Z</dcterms:created>
  <dcterms:modified xsi:type="dcterms:W3CDTF">2025-12-18T14:41:00Z</dcterms:modified>
</cp:coreProperties>
</file>