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37B293586DCC41BB8339EF010056E9FF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934204" w:rsidRPr="00934204" w:rsidRDefault="00934204" w:rsidP="00CF27C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37B293586DCC41BB8339EF010056E9FF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934204" w:rsidRDefault="00934204" w:rsidP="00934204">
      <w:pPr>
        <w:pStyle w:val="1"/>
      </w:pPr>
      <w:r>
        <w:t xml:space="preserve">О Федеральном законе "О внесении изменений </w:t>
      </w:r>
    </w:p>
    <w:p w:rsidR="00934204" w:rsidRDefault="00934204" w:rsidP="00934204">
      <w:pPr>
        <w:pStyle w:val="2"/>
      </w:pPr>
      <w:r>
        <w:t xml:space="preserve">в отдельные законодательные акты </w:t>
      </w:r>
    </w:p>
    <w:p w:rsidR="00934204" w:rsidRDefault="00934204" w:rsidP="00934204">
      <w:pPr>
        <w:pStyle w:val="2"/>
      </w:pPr>
      <w:r>
        <w:t>Российской Федерации"</w:t>
      </w:r>
    </w:p>
    <w:p w:rsidR="00934204" w:rsidRDefault="00934204" w:rsidP="00934204">
      <w:pPr>
        <w:pStyle w:val="2"/>
      </w:pPr>
    </w:p>
    <w:p w:rsidR="00934204" w:rsidRDefault="00934204" w:rsidP="00934204">
      <w:pPr>
        <w:pStyle w:val="2"/>
      </w:pPr>
    </w:p>
    <w:p w:rsidR="00934204" w:rsidRDefault="00934204" w:rsidP="00934204">
      <w:pPr>
        <w:pStyle w:val="2"/>
      </w:pPr>
    </w:p>
    <w:p w:rsidR="00934204" w:rsidRDefault="00934204">
      <w:r>
        <w:t>Рассмотрев принятый Государственной Думой Федерального Собрания Российской Федерации 21 июля 2026 года Федеральный закон "О внесении изменений в отдельные законодательные акты Российской Федерации"</w:t>
      </w:r>
      <w:r w:rsidR="00BF01A7">
        <w:t xml:space="preserve"> (проект № 1209354-8)</w:t>
      </w:r>
      <w:r>
        <w:t xml:space="preserve">, в соответствии </w:t>
      </w:r>
      <w:r w:rsidR="00BF01A7">
        <w:br/>
      </w:r>
      <w:r>
        <w:t xml:space="preserve">с частью 4 статьи 105 Конституции Российской Федерации 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934204" w:rsidRDefault="00934204"/>
    <w:p w:rsidR="00934204" w:rsidRDefault="00934204" w:rsidP="00934204">
      <w:r>
        <w:t xml:space="preserve">1. Одобрить Федеральный закон "О внесении изменений </w:t>
      </w:r>
      <w:r>
        <w:br/>
        <w:t>в отдельные законодательные акты Российской Федерации".</w:t>
      </w:r>
    </w:p>
    <w:p w:rsidR="00934204" w:rsidRDefault="00934204" w:rsidP="00934204">
      <w:r>
        <w:t>2. Настоящее постановление вступает в силу со дня его принятия.</w:t>
      </w:r>
    </w:p>
    <w:p w:rsidR="00934204" w:rsidRDefault="00934204" w:rsidP="00934204"/>
    <w:p w:rsidR="00934204" w:rsidRDefault="00934204" w:rsidP="00934204"/>
    <w:p w:rsidR="00934204" w:rsidRDefault="00934204" w:rsidP="00934204"/>
    <w:p w:rsidR="00E511DD" w:rsidRDefault="00E511DD" w:rsidP="009D53B4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934204" w:rsidRDefault="00934204" w:rsidP="00934204">
      <w:pPr>
        <w:pStyle w:val="ac"/>
      </w:pPr>
    </w:p>
    <w:p w:rsidR="009D53B4" w:rsidRDefault="009D53B4" w:rsidP="00934204">
      <w:pPr>
        <w:pStyle w:val="ac"/>
      </w:pPr>
    </w:p>
    <w:p w:rsidR="009D53B4" w:rsidRDefault="009D53B4" w:rsidP="009D53B4">
      <w:pPr>
        <w:pStyle w:val="11"/>
        <w:rPr>
          <w:b w:val="0"/>
        </w:rPr>
      </w:pPr>
      <w:r>
        <w:rPr>
          <w:b w:val="0"/>
        </w:rPr>
        <w:t>Москва</w:t>
      </w:r>
    </w:p>
    <w:p w:rsidR="009D53B4" w:rsidRDefault="009D53B4" w:rsidP="009D53B4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9D53B4" w:rsidRPr="009D53B4" w:rsidRDefault="009D53B4" w:rsidP="009D53B4">
      <w:pPr>
        <w:pStyle w:val="ac"/>
      </w:pPr>
      <w:r w:rsidRPr="009D53B4">
        <w:t>№ 3</w:t>
      </w:r>
      <w:r>
        <w:rPr>
          <w:lang w:val="en-US"/>
        </w:rPr>
        <w:t>82</w:t>
      </w:r>
      <w:r w:rsidRPr="009D53B4">
        <w:t>-СФ</w:t>
      </w:r>
    </w:p>
    <w:sectPr w:rsidR="009D53B4" w:rsidRPr="009D53B4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4F" w:rsidRDefault="007A064F">
      <w:pPr>
        <w:spacing w:line="240" w:lineRule="auto"/>
      </w:pPr>
      <w:r>
        <w:separator/>
      </w:r>
    </w:p>
  </w:endnote>
  <w:endnote w:type="continuationSeparator" w:id="0">
    <w:p w:rsidR="007A064F" w:rsidRDefault="007A0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AF85CA28-FB40-46D4-80B9-537DEC134113}"/>
    <w:embedBold r:id="rId2" w:fontKey="{6F8F32BC-42BF-4647-A46D-CEE0CE1C25A1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3E88E2D8-2BA3-4334-92B0-7902C9E2E6D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BF01A7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53B4">
      <w:rPr>
        <w:noProof/>
      </w:rPr>
      <w:t>sa11457.docx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EF54E9">
      <w:rPr>
        <w:noProof/>
      </w:rPr>
      <w:t>23.07.26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9D53B4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E511DD" w:rsidRDefault="00E511DD" w:rsidP="00E511DD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53B4">
      <w:rPr>
        <w:noProof/>
      </w:rPr>
      <w:t>sa11457.docx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9D53B4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4F" w:rsidRDefault="007A064F">
      <w:pPr>
        <w:spacing w:line="240" w:lineRule="auto"/>
      </w:pPr>
      <w:r>
        <w:separator/>
      </w:r>
    </w:p>
  </w:footnote>
  <w:footnote w:type="continuationSeparator" w:id="0">
    <w:p w:rsidR="007A064F" w:rsidRDefault="007A06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9D53B4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AE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7A064F"/>
    <w:rsid w:val="00885B74"/>
    <w:rsid w:val="00910EF7"/>
    <w:rsid w:val="009150AE"/>
    <w:rsid w:val="00934204"/>
    <w:rsid w:val="00997F4C"/>
    <w:rsid w:val="009D53B4"/>
    <w:rsid w:val="00A82E08"/>
    <w:rsid w:val="00AA344E"/>
    <w:rsid w:val="00B07D98"/>
    <w:rsid w:val="00B30B27"/>
    <w:rsid w:val="00B33546"/>
    <w:rsid w:val="00B67711"/>
    <w:rsid w:val="00BF01A7"/>
    <w:rsid w:val="00CF27C2"/>
    <w:rsid w:val="00CF731B"/>
    <w:rsid w:val="00DA769E"/>
    <w:rsid w:val="00E02685"/>
    <w:rsid w:val="00E511DD"/>
    <w:rsid w:val="00EF54E9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C6A39-9757-4041-83E8-5B10AAE6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B293586DCC41BB8339EF010056E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F2926-D690-4570-9305-226296E8EB41}"/>
      </w:docPartPr>
      <w:docPartBody>
        <w:p w:rsidR="00B90413" w:rsidRDefault="00B90413">
          <w:pPr>
            <w:pStyle w:val="37B293586DCC41BB8339EF010056E9FF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13"/>
    <w:rsid w:val="00B84573"/>
    <w:rsid w:val="00B9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7B293586DCC41BB8339EF010056E9FF">
    <w:name w:val="37B293586DCC41BB8339EF010056E9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Регламенту и организации парламентской деятельности</dc:subject>
  <dc:creator>Заказчик - Абзалова+</dc:creator>
  <cp:keywords/>
  <dc:description>SA22.07.2026 EQ23.07.2026 ZO23.07.2026 </dc:description>
  <cp:lastModifiedBy>Кучерова О.М.</cp:lastModifiedBy>
  <cp:revision>5</cp:revision>
  <cp:lastPrinted>2026-07-23T09:40:00Z</cp:lastPrinted>
  <dcterms:created xsi:type="dcterms:W3CDTF">2026-07-22T11:34:00Z</dcterms:created>
  <dcterms:modified xsi:type="dcterms:W3CDTF">2026-07-23T09:42:00Z</dcterms:modified>
</cp:coreProperties>
</file>