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BBE84BCD59242C5BD5A20611BE3657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B97598" w:rsidRPr="005B0AEE" w:rsidRDefault="00B97598" w:rsidP="007910A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BBE84BCD59242C5BD5A20611BE3657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F6083" w:rsidRPr="000F6083" w:rsidRDefault="005B0AEE" w:rsidP="000F6083">
      <w:pPr>
        <w:pStyle w:val="1"/>
      </w:pPr>
      <w:r w:rsidRPr="000F6083">
        <w:t>Об изменениях составов комитетов</w:t>
      </w:r>
    </w:p>
    <w:p w:rsidR="005B0AEE" w:rsidRPr="005B0AEE" w:rsidRDefault="005B0AEE" w:rsidP="000F6083">
      <w:pPr>
        <w:pStyle w:val="2"/>
      </w:pPr>
      <w:r w:rsidRPr="005B0AEE">
        <w:t>Совета Федерации</w:t>
      </w:r>
    </w:p>
    <w:p w:rsidR="005B0AEE" w:rsidRPr="005B0AEE" w:rsidRDefault="005B0AEE" w:rsidP="000F6083">
      <w:pPr>
        <w:pStyle w:val="2"/>
      </w:pPr>
    </w:p>
    <w:p w:rsidR="005B0AEE" w:rsidRDefault="005B0AEE" w:rsidP="000F6083">
      <w:pPr>
        <w:pStyle w:val="2"/>
      </w:pPr>
    </w:p>
    <w:p w:rsidR="005B0AEE" w:rsidRPr="005B0AEE" w:rsidRDefault="005B0AEE" w:rsidP="000F6083">
      <w:pPr>
        <w:pStyle w:val="2"/>
      </w:pPr>
    </w:p>
    <w:p w:rsidR="005B0AEE" w:rsidRDefault="005B0AEE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</w:t>
      </w:r>
      <w:bookmarkStart w:id="0" w:name="_GoBack"/>
      <w:bookmarkEnd w:id="0"/>
      <w:r w:rsidRPr="00B51544">
        <w:rPr>
          <w:b/>
          <w:spacing w:val="60"/>
          <w:szCs w:val="28"/>
        </w:rPr>
        <w:t>тановляет</w:t>
      </w:r>
      <w:r>
        <w:t>:</w:t>
      </w:r>
    </w:p>
    <w:p w:rsidR="005B0AEE" w:rsidRDefault="005B0AEE"/>
    <w:p w:rsidR="005B0AEE" w:rsidRPr="005B0AEE" w:rsidRDefault="005B0AEE" w:rsidP="005B0AEE">
      <w:r w:rsidRPr="005B0AEE">
        <w:t xml:space="preserve">1. Ввести в состав Комитета Совета Федерации </w:t>
      </w:r>
      <w:r>
        <w:br/>
      </w:r>
      <w:r w:rsidRPr="005B0AEE">
        <w:t xml:space="preserve">по федеративному устройству, региональной политике, местному самоуправлению и делам Севера сенатора Российской Федерации </w:t>
      </w:r>
      <w:proofErr w:type="spellStart"/>
      <w:r w:rsidRPr="005B0AEE">
        <w:t>Нетесова</w:t>
      </w:r>
      <w:proofErr w:type="spellEnd"/>
      <w:r w:rsidRPr="005B0AEE">
        <w:t xml:space="preserve"> Владимира Ивановича.</w:t>
      </w:r>
    </w:p>
    <w:p w:rsidR="005B0AEE" w:rsidRPr="005B0AEE" w:rsidRDefault="005B0AEE" w:rsidP="005B0AEE">
      <w:r w:rsidRPr="005B0AEE">
        <w:t>2. Ввести в состав Комитета Совета Федерации по обороне и безопасности сенатора Российской Федерации Борисова Юрия Ивановича.</w:t>
      </w:r>
    </w:p>
    <w:p w:rsidR="005B0AEE" w:rsidRPr="005B0AEE" w:rsidRDefault="00B97598" w:rsidP="005B0AEE">
      <w:r>
        <w:t>3</w:t>
      </w:r>
      <w:r w:rsidR="005B0AEE" w:rsidRPr="005B0AEE">
        <w:t>. Ввести в состав Комитета Совета Федерации по бюджету и финансовым рынкам сенатора Российской Федерации Журавлева Николая Андреевича.</w:t>
      </w:r>
    </w:p>
    <w:p w:rsidR="005B0AEE" w:rsidRPr="005B0AEE" w:rsidRDefault="00B97598" w:rsidP="005B0AEE">
      <w:r>
        <w:t>4</w:t>
      </w:r>
      <w:r w:rsidR="005B0AEE" w:rsidRPr="005B0AEE">
        <w:t xml:space="preserve">. Ввести в состав Комитета Совета Федерации </w:t>
      </w:r>
      <w:r w:rsidR="005B0AEE">
        <w:br/>
      </w:r>
      <w:r w:rsidR="005B0AEE" w:rsidRPr="005B0AEE">
        <w:t xml:space="preserve">по социальной политике сенатора Российской Федерации Кириллову Светлану </w:t>
      </w:r>
      <w:r w:rsidR="00DD7764">
        <w:t>Михайловну</w:t>
      </w:r>
      <w:r w:rsidR="005B0AEE" w:rsidRPr="005B0AEE">
        <w:t>.</w:t>
      </w:r>
    </w:p>
    <w:p w:rsidR="005B0AEE" w:rsidRPr="005B0AEE" w:rsidRDefault="00B97598" w:rsidP="005B0AEE">
      <w:r>
        <w:t>5</w:t>
      </w:r>
      <w:r w:rsidR="005B0AEE" w:rsidRPr="005B0AEE">
        <w:t xml:space="preserve">. Ввести в состав Комитета Совета Федерации </w:t>
      </w:r>
      <w:r w:rsidR="005B0AEE">
        <w:br/>
      </w:r>
      <w:r w:rsidR="005B0AEE" w:rsidRPr="005B0AEE">
        <w:t>по Регламенту и организации парламентской деятельности сенатора Российской Федерации Ежова Николая Сергеевича.</w:t>
      </w:r>
    </w:p>
    <w:p w:rsidR="000F6083" w:rsidRDefault="000F6083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B0AEE" w:rsidRPr="005B0AEE" w:rsidRDefault="00B97598" w:rsidP="005B0AEE">
      <w:r>
        <w:lastRenderedPageBreak/>
        <w:t>6</w:t>
      </w:r>
      <w:r w:rsidR="005B0AEE" w:rsidRPr="005B0AEE">
        <w:t>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426407" w:rsidRDefault="00426407" w:rsidP="00545F85"/>
    <w:p w:rsidR="00426407" w:rsidRDefault="00426407" w:rsidP="003D7FB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D7FBE" w:rsidRDefault="003D7FBE" w:rsidP="00C74F19">
      <w:pPr>
        <w:pStyle w:val="ac"/>
      </w:pPr>
    </w:p>
    <w:p w:rsidR="003D7FBE" w:rsidRDefault="003D7FBE" w:rsidP="00C74F19">
      <w:pPr>
        <w:pStyle w:val="ac"/>
      </w:pPr>
    </w:p>
    <w:p w:rsidR="003D7FBE" w:rsidRDefault="003D7FBE" w:rsidP="00C74F19">
      <w:pPr>
        <w:pStyle w:val="ac"/>
      </w:pPr>
    </w:p>
    <w:p w:rsidR="003D7FBE" w:rsidRDefault="003D7FBE" w:rsidP="003D7FBE">
      <w:pPr>
        <w:pStyle w:val="ac"/>
      </w:pPr>
      <w:r>
        <w:t>Москва</w:t>
      </w:r>
    </w:p>
    <w:p w:rsidR="003D7FBE" w:rsidRDefault="003D7FBE" w:rsidP="003D7FBE">
      <w:pPr>
        <w:pStyle w:val="ac"/>
      </w:pPr>
      <w:r>
        <w:t>22 октября 2025 года</w:t>
      </w:r>
    </w:p>
    <w:p w:rsidR="003D7FBE" w:rsidRDefault="003D7FBE" w:rsidP="003D7FBE">
      <w:pPr>
        <w:pStyle w:val="ac"/>
      </w:pPr>
      <w:r>
        <w:t>№ 438-СФ</w:t>
      </w:r>
    </w:p>
    <w:sectPr w:rsidR="003D7FB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FD8" w:rsidRDefault="00E37FD8">
      <w:pPr>
        <w:spacing w:line="240" w:lineRule="auto"/>
      </w:pPr>
      <w:r>
        <w:separator/>
      </w:r>
    </w:p>
  </w:endnote>
  <w:endnote w:type="continuationSeparator" w:id="0">
    <w:p w:rsidR="00E37FD8" w:rsidRDefault="00E37F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5F3BCD8-3C73-4139-8543-355F5B6B12D0}"/>
    <w:embedBold r:id="rId2" w:fontKey="{E0E11FFF-4672-4079-BE18-E3CA82CA7DF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145DFD0-53D5-4EFD-BE2A-A2FA71E3ABA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26407" w:rsidRDefault="00426407" w:rsidP="0042640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7FBE">
      <w:rPr>
        <w:noProof/>
      </w:rPr>
      <w:t>zo7083.docx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7FB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26407" w:rsidRDefault="00426407" w:rsidP="0042640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7FBE">
      <w:rPr>
        <w:noProof/>
      </w:rPr>
      <w:t>zo7083.docx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7FB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FD8" w:rsidRDefault="00E37FD8">
      <w:pPr>
        <w:spacing w:line="240" w:lineRule="auto"/>
      </w:pPr>
      <w:r>
        <w:separator/>
      </w:r>
    </w:p>
  </w:footnote>
  <w:footnote w:type="continuationSeparator" w:id="0">
    <w:p w:rsidR="00E37FD8" w:rsidRDefault="00E37F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032E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BA4"/>
    <w:rsid w:val="000D3F67"/>
    <w:rsid w:val="000F6083"/>
    <w:rsid w:val="001057BD"/>
    <w:rsid w:val="00205211"/>
    <w:rsid w:val="002623D0"/>
    <w:rsid w:val="002A1E3D"/>
    <w:rsid w:val="002B772D"/>
    <w:rsid w:val="002F71B9"/>
    <w:rsid w:val="003114B9"/>
    <w:rsid w:val="003273F1"/>
    <w:rsid w:val="0035125E"/>
    <w:rsid w:val="003A6BA4"/>
    <w:rsid w:val="003D7FBE"/>
    <w:rsid w:val="00423816"/>
    <w:rsid w:val="00426407"/>
    <w:rsid w:val="004A68AB"/>
    <w:rsid w:val="004C495C"/>
    <w:rsid w:val="00505068"/>
    <w:rsid w:val="00545F85"/>
    <w:rsid w:val="005B0AEE"/>
    <w:rsid w:val="005B2AEB"/>
    <w:rsid w:val="006872AE"/>
    <w:rsid w:val="00720496"/>
    <w:rsid w:val="00723EF8"/>
    <w:rsid w:val="007453C6"/>
    <w:rsid w:val="0078182C"/>
    <w:rsid w:val="007910A0"/>
    <w:rsid w:val="00885B74"/>
    <w:rsid w:val="00910EF7"/>
    <w:rsid w:val="00997F4C"/>
    <w:rsid w:val="009E4D4E"/>
    <w:rsid w:val="00A82E08"/>
    <w:rsid w:val="00AA344E"/>
    <w:rsid w:val="00B032EE"/>
    <w:rsid w:val="00B07D98"/>
    <w:rsid w:val="00B30B27"/>
    <w:rsid w:val="00B33546"/>
    <w:rsid w:val="00B67711"/>
    <w:rsid w:val="00B97598"/>
    <w:rsid w:val="00CC4D6B"/>
    <w:rsid w:val="00CF27C2"/>
    <w:rsid w:val="00CF731B"/>
    <w:rsid w:val="00DA769E"/>
    <w:rsid w:val="00DD7764"/>
    <w:rsid w:val="00E02685"/>
    <w:rsid w:val="00E37FD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A4B93C-2912-4E38-B807-D9F53B4F9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1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BBE84BCD59242C5BD5A20611BE365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BCD6FEC-7DE9-4D80-A167-78794426F926}"/>
      </w:docPartPr>
      <w:docPartBody>
        <w:p w:rsidR="00340776" w:rsidRDefault="00340776">
          <w:pPr>
            <w:pStyle w:val="ABBE84BCD59242C5BD5A20611BE3657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776"/>
    <w:rsid w:val="00340776"/>
    <w:rsid w:val="00467C87"/>
    <w:rsid w:val="0087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BBE84BCD59242C5BD5A20611BE3657C">
    <w:name w:val="ABBE84BCD59242C5BD5A20611BE365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ZO20.10.2025 ZO20.10.2025 ZO20.10.2025 SA21.10.2025 SS21.10.2025 SS21.10.2025 SS21.10.2025 </dc:description>
  <cp:lastModifiedBy>Жарков М.А.</cp:lastModifiedBy>
  <cp:revision>18</cp:revision>
  <cp:lastPrinted>2025-10-21T14:41:00Z</cp:lastPrinted>
  <dcterms:created xsi:type="dcterms:W3CDTF">2025-10-20T12:30:00Z</dcterms:created>
  <dcterms:modified xsi:type="dcterms:W3CDTF">2025-10-21T15:15:00Z</dcterms:modified>
</cp:coreProperties>
</file>