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2943D3B04334364BF9A8F55F803547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C6877" w:rsidRDefault="00545F85" w:rsidP="004C6877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2943D3B04334364BF9A8F55F803547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C6877" w:rsidRDefault="004C6877" w:rsidP="004C6877">
      <w:pPr>
        <w:pStyle w:val="1"/>
        <w:rPr>
          <w:bCs/>
          <w:szCs w:val="28"/>
        </w:rPr>
      </w:pPr>
      <w:r>
        <w:t>О Федеральном законе "</w:t>
      </w:r>
      <w:r>
        <w:rPr>
          <w:bCs/>
          <w:szCs w:val="28"/>
        </w:rPr>
        <w:t>О внесении изменений</w:t>
      </w:r>
    </w:p>
    <w:p w:rsidR="004C6877" w:rsidRDefault="004C6877" w:rsidP="004C6877">
      <w:pPr>
        <w:pStyle w:val="2"/>
      </w:pPr>
      <w:r>
        <w:t>в Федеральный закон "Об образовании</w:t>
      </w:r>
    </w:p>
    <w:p w:rsidR="004C6877" w:rsidRDefault="004C6877" w:rsidP="004C6877">
      <w:pPr>
        <w:pStyle w:val="2"/>
      </w:pPr>
      <w:r>
        <w:t xml:space="preserve">в Российской Федерации" </w:t>
      </w:r>
    </w:p>
    <w:p w:rsidR="004C6877" w:rsidRDefault="004C6877" w:rsidP="004C6877">
      <w:pPr>
        <w:pStyle w:val="2"/>
      </w:pPr>
    </w:p>
    <w:p w:rsidR="004C6877" w:rsidRDefault="004C6877" w:rsidP="004C6877">
      <w:pPr>
        <w:pStyle w:val="2"/>
      </w:pPr>
    </w:p>
    <w:p w:rsidR="004C6877" w:rsidRDefault="004C6877" w:rsidP="004C6877">
      <w:pPr>
        <w:pStyle w:val="2"/>
      </w:pPr>
    </w:p>
    <w:p w:rsidR="004C6877" w:rsidRDefault="004C6877">
      <w:r>
        <w:t>Рассмотрев принятый Государственной Думой Федерального Собрания Российской Федерации 23 сентября 2025 года Федеральный закон "</w:t>
      </w:r>
      <w:r>
        <w:rPr>
          <w:bCs/>
          <w:szCs w:val="28"/>
        </w:rPr>
        <w:t>О внесении изменений в Федеральный закон "Об образовании в Российской Федерации</w:t>
      </w:r>
      <w:r>
        <w:t xml:space="preserve">", в соответствии </w:t>
      </w:r>
      <w:r>
        <w:br/>
        <w:t xml:space="preserve">с частью 4 статьи 105 Конституции Российской Федерации </w:t>
      </w:r>
      <w:r w:rsidR="00B753E8">
        <w:br/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C6877" w:rsidRDefault="004C6877"/>
    <w:p w:rsidR="004C6877" w:rsidRDefault="004C6877" w:rsidP="004C6877">
      <w:r>
        <w:t>1. Одобрить Федеральный закон "</w:t>
      </w:r>
      <w:r>
        <w:rPr>
          <w:bCs/>
          <w:szCs w:val="28"/>
        </w:rPr>
        <w:t xml:space="preserve">О внесении изменений </w:t>
      </w:r>
      <w:r>
        <w:rPr>
          <w:bCs/>
          <w:szCs w:val="28"/>
        </w:rPr>
        <w:br/>
        <w:t>в Федеральный закон "Об образовании в Российской Федерации</w:t>
      </w:r>
      <w:r>
        <w:t>".</w:t>
      </w:r>
    </w:p>
    <w:p w:rsidR="004C6877" w:rsidRDefault="004C6877" w:rsidP="004C6877">
      <w:r>
        <w:t>2. Настоящее постановление вступает в силу со дня его принятия.</w:t>
      </w:r>
    </w:p>
    <w:p w:rsidR="004C6877" w:rsidRDefault="004C6877" w:rsidP="004C6877"/>
    <w:p w:rsidR="004C6877" w:rsidRDefault="004C6877" w:rsidP="004C6877"/>
    <w:p w:rsidR="004C6877" w:rsidRDefault="004C6877" w:rsidP="004C6877"/>
    <w:p w:rsidR="00DD5571" w:rsidRDefault="004C6877" w:rsidP="00E34FF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 w:rsidR="00DD5571">
        <w:t>В.И</w:t>
      </w:r>
      <w:proofErr w:type="spellEnd"/>
      <w:r w:rsidR="00DD5571">
        <w:t>. МАТВИЕНКО</w:t>
      </w:r>
    </w:p>
    <w:p w:rsidR="004C6877" w:rsidRDefault="004C6877" w:rsidP="00C74F19">
      <w:pPr>
        <w:pStyle w:val="ac"/>
      </w:pPr>
    </w:p>
    <w:p w:rsidR="00E34FF9" w:rsidRDefault="00E34FF9" w:rsidP="00E34FF9">
      <w:pPr>
        <w:pStyle w:val="ac"/>
      </w:pPr>
      <w:r>
        <w:t>Москва</w:t>
      </w:r>
    </w:p>
    <w:p w:rsidR="00E34FF9" w:rsidRDefault="00E34FF9" w:rsidP="00E34FF9">
      <w:pPr>
        <w:pStyle w:val="ac"/>
      </w:pPr>
      <w:r>
        <w:t>24 сентября 2025 года</w:t>
      </w:r>
    </w:p>
    <w:p w:rsidR="00E34FF9" w:rsidRDefault="00E34FF9" w:rsidP="00E34FF9">
      <w:pPr>
        <w:pStyle w:val="ac"/>
      </w:pPr>
      <w:r>
        <w:t>№ 4</w:t>
      </w:r>
      <w:r>
        <w:rPr>
          <w:lang w:val="en-US"/>
        </w:rPr>
        <w:t>19</w:t>
      </w:r>
      <w:r>
        <w:t>-</w:t>
      </w:r>
      <w:proofErr w:type="spellStart"/>
      <w:r>
        <w:t>СФ</w:t>
      </w:r>
      <w:proofErr w:type="spellEnd"/>
    </w:p>
    <w:sectPr w:rsidR="00E34FF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174" w:rsidRDefault="00B25174">
      <w:pPr>
        <w:spacing w:line="240" w:lineRule="auto"/>
      </w:pPr>
      <w:r>
        <w:separator/>
      </w:r>
    </w:p>
  </w:endnote>
  <w:endnote w:type="continuationSeparator" w:id="0">
    <w:p w:rsidR="00B25174" w:rsidRDefault="00B251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B3272FC-91BA-477B-A31E-A51E0151859B}"/>
    <w:embedBold r:id="rId2" w:fontKey="{AD002DCC-F726-47A9-AE8B-C05FF414B27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39A1C6D-9FDE-401E-ADCB-0EA280DB77B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D557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34FF9">
      <w:rPr>
        <w:noProof/>
      </w:rPr>
      <w:t>qa10250.docx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51705">
      <w:rPr>
        <w:noProof/>
      </w:rPr>
      <w:t>24.09.25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34FF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D5571" w:rsidRDefault="00DD5571" w:rsidP="00DD557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34FF9">
      <w:rPr>
        <w:noProof/>
      </w:rPr>
      <w:t>qa10250.docx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34FF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174" w:rsidRDefault="00B25174">
      <w:pPr>
        <w:spacing w:line="240" w:lineRule="auto"/>
      </w:pPr>
      <w:r>
        <w:separator/>
      </w:r>
    </w:p>
  </w:footnote>
  <w:footnote w:type="continuationSeparator" w:id="0">
    <w:p w:rsidR="00B25174" w:rsidRDefault="00B251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34FF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BE6"/>
    <w:rsid w:val="00051705"/>
    <w:rsid w:val="00053BE6"/>
    <w:rsid w:val="000D3F67"/>
    <w:rsid w:val="000F6FBA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C6877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25174"/>
    <w:rsid w:val="00B30B27"/>
    <w:rsid w:val="00B33546"/>
    <w:rsid w:val="00B67711"/>
    <w:rsid w:val="00B753E8"/>
    <w:rsid w:val="00CF27C2"/>
    <w:rsid w:val="00CF731B"/>
    <w:rsid w:val="00DA769E"/>
    <w:rsid w:val="00DD5571"/>
    <w:rsid w:val="00E02685"/>
    <w:rsid w:val="00E34FF9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A675E0-81F5-4AD9-9CC7-17627D3E7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2943D3B04334364BF9A8F55F80354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D422EB0-5EEA-45FB-8D14-7CF7E7FE1B92}"/>
      </w:docPartPr>
      <w:docPartBody>
        <w:p w:rsidR="00434F3B" w:rsidRDefault="00434F3B">
          <w:pPr>
            <w:pStyle w:val="72943D3B04334364BF9A8F55F803547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3B"/>
    <w:rsid w:val="00434F3B"/>
    <w:rsid w:val="00C2146F"/>
    <w:rsid w:val="00E0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2943D3B04334364BF9A8F55F803547F">
    <w:name w:val="72943D3B04334364BF9A8F55F803547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Тихоненко+</dc:creator>
  <cp:keywords/>
  <dc:description>QA19.09.2025 QA23.09.2025 </dc:description>
  <cp:lastModifiedBy>Жарков М.А.</cp:lastModifiedBy>
  <cp:revision>4</cp:revision>
  <cp:lastPrinted>2025-09-24T05:52:00Z</cp:lastPrinted>
  <dcterms:created xsi:type="dcterms:W3CDTF">2025-09-19T10:23:00Z</dcterms:created>
  <dcterms:modified xsi:type="dcterms:W3CDTF">2025-09-24T06:07:00Z</dcterms:modified>
</cp:coreProperties>
</file>