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49C19AE60604ABAB87166AB837B1F6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65A78" w:rsidRDefault="00545F85" w:rsidP="00887A4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49C19AE60604ABAB87166AB837B1F6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65A78" w:rsidRDefault="00F65A78" w:rsidP="00F65A78">
      <w:pPr>
        <w:pStyle w:val="1"/>
      </w:pPr>
      <w:r w:rsidRPr="00F65A78">
        <w:t xml:space="preserve">О Федеральном законе "О внесении изменений </w:t>
      </w:r>
    </w:p>
    <w:p w:rsidR="00F65A78" w:rsidRDefault="00F65A78" w:rsidP="00F65A78">
      <w:pPr>
        <w:pStyle w:val="2"/>
      </w:pPr>
      <w:r w:rsidRPr="00F65A78">
        <w:t xml:space="preserve">в Кодекс Российской Федерации об административных </w:t>
      </w:r>
    </w:p>
    <w:p w:rsidR="00F65A78" w:rsidRPr="00F65A78" w:rsidRDefault="00F65A78" w:rsidP="00F65A78">
      <w:pPr>
        <w:pStyle w:val="2"/>
      </w:pPr>
      <w:r w:rsidRPr="00F65A78">
        <w:t>правонарушениях"</w:t>
      </w:r>
    </w:p>
    <w:p w:rsidR="00F65A78" w:rsidRDefault="00F65A78" w:rsidP="00F65A78">
      <w:pPr>
        <w:pStyle w:val="2"/>
      </w:pPr>
    </w:p>
    <w:p w:rsidR="00F65A78" w:rsidRDefault="00F65A78" w:rsidP="00F65A78">
      <w:pPr>
        <w:pStyle w:val="2"/>
      </w:pPr>
    </w:p>
    <w:p w:rsidR="00F65A78" w:rsidRPr="00F65A78" w:rsidRDefault="00F65A78" w:rsidP="00F65A78">
      <w:pPr>
        <w:pStyle w:val="2"/>
      </w:pPr>
    </w:p>
    <w:p w:rsidR="00D504BC" w:rsidRDefault="00F65A78">
      <w:r w:rsidRPr="00F65A78">
        <w:t>Рассмотрев принятый Государственной Думой Федерального Собрания Российской Федерации 25 марта 2026 года</w:t>
      </w:r>
      <w:r w:rsidRPr="00F65A78">
        <w:rPr>
          <w:b/>
        </w:rPr>
        <w:t xml:space="preserve"> </w:t>
      </w:r>
      <w:r w:rsidRPr="00F65A78">
        <w:t xml:space="preserve">Федеральный закон "О внесении изменений в Кодекс Российской Федерации об административных правонарушениях", </w:t>
      </w:r>
      <w:r>
        <w:br/>
      </w:r>
      <w:r w:rsidRPr="00F65A78">
        <w:t xml:space="preserve">в соответствии с частью 4 статьи 105 Конституции Российской Федерации </w:t>
      </w:r>
      <w:r w:rsidR="00D504BC">
        <w:t xml:space="preserve">Совет Федерации Федерального Собрания Российской </w:t>
      </w:r>
      <w:proofErr w:type="gramStart"/>
      <w:r w:rsidR="00D504BC">
        <w:t xml:space="preserve">Федерации  </w:t>
      </w:r>
      <w:r w:rsidR="00D504BC" w:rsidRPr="00B51544">
        <w:rPr>
          <w:b/>
          <w:spacing w:val="60"/>
          <w:szCs w:val="28"/>
        </w:rPr>
        <w:t>постановляет</w:t>
      </w:r>
      <w:proofErr w:type="gramEnd"/>
      <w:r w:rsidR="00D504BC">
        <w:t>:</w:t>
      </w:r>
    </w:p>
    <w:p w:rsidR="00D504BC" w:rsidRDefault="00D504BC"/>
    <w:p w:rsidR="00F65A78" w:rsidRPr="00F65A78" w:rsidRDefault="00F65A78" w:rsidP="00F65A78">
      <w:r>
        <w:t>1. </w:t>
      </w:r>
      <w:r w:rsidRPr="00F65A78">
        <w:t xml:space="preserve">Одобрить Федеральный закон "О внесении изменений </w:t>
      </w:r>
      <w:r>
        <w:br/>
      </w:r>
      <w:r w:rsidRPr="00F65A78">
        <w:t>в Кодекс Российской Федерации об административных правонарушениях".</w:t>
      </w:r>
    </w:p>
    <w:p w:rsidR="00F65A78" w:rsidRPr="00F65A78" w:rsidRDefault="00F65A78" w:rsidP="00F65A78">
      <w:r>
        <w:t>2. </w:t>
      </w:r>
      <w:r w:rsidRPr="00F65A78">
        <w:t>Настоящее постановление вступает в силу со дня его принятия.</w:t>
      </w:r>
    </w:p>
    <w:p w:rsidR="00F65A78" w:rsidRPr="00F65A78" w:rsidRDefault="00F65A78" w:rsidP="00F65A78"/>
    <w:p w:rsidR="00F65A78" w:rsidRDefault="00F65A78" w:rsidP="00F65A78"/>
    <w:p w:rsidR="00F65A78" w:rsidRPr="00F65A78" w:rsidRDefault="00F65A78" w:rsidP="00F65A78"/>
    <w:p w:rsidR="00887A46" w:rsidRDefault="00887A46" w:rsidP="00FE45B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FE45B5" w:rsidRDefault="00FE45B5" w:rsidP="00FE45B5">
      <w:pPr>
        <w:pStyle w:val="ac"/>
      </w:pPr>
      <w:r>
        <w:t>Москва</w:t>
      </w:r>
    </w:p>
    <w:p w:rsidR="00FE45B5" w:rsidRDefault="00FE45B5" w:rsidP="00FE45B5">
      <w:pPr>
        <w:pStyle w:val="ac"/>
      </w:pPr>
      <w:r>
        <w:t>1 апреля 2026 года</w:t>
      </w:r>
    </w:p>
    <w:p w:rsidR="00545F85" w:rsidRDefault="00FE45B5" w:rsidP="00FE45B5">
      <w:pPr>
        <w:pStyle w:val="af"/>
      </w:pPr>
      <w:r>
        <w:t>№ 11</w:t>
      </w:r>
      <w:r>
        <w:rPr>
          <w:lang w:val="en-US"/>
        </w:rPr>
        <w:t>8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3419" w:rsidRDefault="007F3419">
      <w:pPr>
        <w:spacing w:line="240" w:lineRule="auto"/>
      </w:pPr>
      <w:r>
        <w:separator/>
      </w:r>
    </w:p>
  </w:endnote>
  <w:endnote w:type="continuationSeparator" w:id="0">
    <w:p w:rsidR="007F3419" w:rsidRDefault="007F34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9413D7B-BA63-46FC-A2AB-69008BB9A21B}"/>
    <w:embedBold r:id="rId2" w:fontKey="{E54A292B-EA2F-45DA-B36F-63B5521BA15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C4AE5EA-9D65-4DB5-9D7F-9058C7329EA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87A46" w:rsidRDefault="00887A46" w:rsidP="00887A4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E45B5">
      <w:rPr>
        <w:noProof/>
      </w:rPr>
      <w:t>de4113.docx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E45B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87A46" w:rsidRDefault="00887A46" w:rsidP="00887A4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E45B5">
      <w:rPr>
        <w:noProof/>
      </w:rPr>
      <w:t>de4113.docx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E45B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3419" w:rsidRDefault="007F3419">
      <w:pPr>
        <w:spacing w:line="240" w:lineRule="auto"/>
      </w:pPr>
      <w:r>
        <w:separator/>
      </w:r>
    </w:p>
  </w:footnote>
  <w:footnote w:type="continuationSeparator" w:id="0">
    <w:p w:rsidR="007F3419" w:rsidRDefault="007F34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E45B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51D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56E61"/>
    <w:rsid w:val="00423816"/>
    <w:rsid w:val="004A68AB"/>
    <w:rsid w:val="00505068"/>
    <w:rsid w:val="00545F85"/>
    <w:rsid w:val="005B2AEB"/>
    <w:rsid w:val="005E717A"/>
    <w:rsid w:val="00720496"/>
    <w:rsid w:val="00723EF8"/>
    <w:rsid w:val="0078182C"/>
    <w:rsid w:val="007F3419"/>
    <w:rsid w:val="00885B74"/>
    <w:rsid w:val="00887A46"/>
    <w:rsid w:val="008A251D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504BC"/>
    <w:rsid w:val="00DA769E"/>
    <w:rsid w:val="00E02685"/>
    <w:rsid w:val="00F178A8"/>
    <w:rsid w:val="00F21BB0"/>
    <w:rsid w:val="00F65A78"/>
    <w:rsid w:val="00F9160B"/>
    <w:rsid w:val="00FE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0F79CC-73A9-429E-815E-24607E6C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0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49C19AE60604ABAB87166AB837B1F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60F428-2AF6-41A3-9357-0A35B48B9238}"/>
      </w:docPartPr>
      <w:docPartBody>
        <w:p w:rsidR="0022555E" w:rsidRDefault="0022555E">
          <w:pPr>
            <w:pStyle w:val="449C19AE60604ABAB87166AB837B1F6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55E"/>
    <w:rsid w:val="0022555E"/>
    <w:rsid w:val="00B7139D"/>
    <w:rsid w:val="00E7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49C19AE60604ABAB87166AB837B1F6E">
    <w:name w:val="449C19AE60604ABAB87166AB837B1F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DE27.03.2026 DE27.03.2026 QA30.03.2026 </dc:description>
  <cp:lastModifiedBy>Кучерова О.М.</cp:lastModifiedBy>
  <cp:revision>5</cp:revision>
  <cp:lastPrinted>2026-03-31T13:23:00Z</cp:lastPrinted>
  <dcterms:created xsi:type="dcterms:W3CDTF">2026-03-27T07:22:00Z</dcterms:created>
  <dcterms:modified xsi:type="dcterms:W3CDTF">2026-04-01T06:53:00Z</dcterms:modified>
</cp:coreProperties>
</file>