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D40A3A9D70649318A7CCAD62AA8078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A567A" w:rsidRDefault="00545F85" w:rsidP="000A567A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D40A3A9D70649318A7CCAD62AA8078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A1867" w:rsidRDefault="007A1867" w:rsidP="007A1867">
      <w:pPr>
        <w:pStyle w:val="1"/>
      </w:pPr>
      <w:r w:rsidRPr="00565209">
        <w:t xml:space="preserve">О Федеральном законе </w:t>
      </w:r>
      <w:r w:rsidRPr="002D58F0">
        <w:t>"О вне</w:t>
      </w:r>
      <w:r>
        <w:t>сении изменений</w:t>
      </w:r>
    </w:p>
    <w:p w:rsidR="007A1867" w:rsidRDefault="007A1867" w:rsidP="007A1867">
      <w:pPr>
        <w:pStyle w:val="2"/>
      </w:pPr>
      <w:r>
        <w:t xml:space="preserve">в статьи 9 и 10 </w:t>
      </w:r>
      <w:r w:rsidRPr="002D58F0">
        <w:t xml:space="preserve">Федерального закона </w:t>
      </w:r>
      <w:r>
        <w:t>"О виноградарстве</w:t>
      </w:r>
    </w:p>
    <w:p w:rsidR="007A1867" w:rsidRDefault="007A1867" w:rsidP="007A1867">
      <w:pPr>
        <w:pStyle w:val="2"/>
      </w:pPr>
      <w:r w:rsidRPr="002D58F0">
        <w:t>и ви</w:t>
      </w:r>
      <w:r>
        <w:t>ноделии в Российской Федерации"</w:t>
      </w:r>
    </w:p>
    <w:p w:rsidR="007A1867" w:rsidRDefault="007A1867" w:rsidP="007A1867">
      <w:pPr>
        <w:pStyle w:val="2"/>
      </w:pPr>
      <w:r w:rsidRPr="002D58F0">
        <w:t>и</w:t>
      </w:r>
      <w:r>
        <w:t xml:space="preserve"> отдельные законодательные акты</w:t>
      </w:r>
    </w:p>
    <w:p w:rsidR="007A1867" w:rsidRPr="00C75CD9" w:rsidRDefault="007A1867" w:rsidP="007A1867">
      <w:pPr>
        <w:pStyle w:val="2"/>
      </w:pPr>
      <w:r w:rsidRPr="002D58F0">
        <w:t>Российской Федерации"</w:t>
      </w:r>
    </w:p>
    <w:p w:rsidR="007A1867" w:rsidRDefault="007A1867" w:rsidP="007A1867">
      <w:pPr>
        <w:pStyle w:val="2"/>
        <w:rPr>
          <w:szCs w:val="28"/>
        </w:rPr>
      </w:pPr>
    </w:p>
    <w:p w:rsidR="00C02937" w:rsidRDefault="00C02937" w:rsidP="007A1867">
      <w:pPr>
        <w:pStyle w:val="2"/>
        <w:rPr>
          <w:szCs w:val="28"/>
        </w:rPr>
      </w:pPr>
    </w:p>
    <w:p w:rsidR="007A1867" w:rsidRPr="00CD5117" w:rsidRDefault="007A1867" w:rsidP="007A1867">
      <w:pPr>
        <w:pStyle w:val="2"/>
        <w:rPr>
          <w:szCs w:val="28"/>
        </w:rPr>
      </w:pPr>
    </w:p>
    <w:p w:rsidR="007A1867" w:rsidRDefault="007A1867">
      <w:r w:rsidRPr="00CD5117">
        <w:t xml:space="preserve">Рассмотрев принятый Государственной Думой Федерального Собрания Российской Федерации </w:t>
      </w:r>
      <w:r>
        <w:t>18 декабря</w:t>
      </w:r>
      <w:r w:rsidRPr="00CD5117">
        <w:t xml:space="preserve"> 20</w:t>
      </w:r>
      <w:r>
        <w:t>25</w:t>
      </w:r>
      <w:r w:rsidRPr="00CD5117">
        <w:t xml:space="preserve"> года Федеральный закон </w:t>
      </w:r>
      <w:r w:rsidRPr="002D58F0">
        <w:t>"О внесении изменений в статьи 9 и 10 Федерального закона "О виноградарстве и виноделии в Российской Федерации" и отдельные законодательные акты Российской Федерации"</w:t>
      </w:r>
      <w:r>
        <w:t xml:space="preserve">, </w:t>
      </w:r>
      <w:r w:rsidRPr="00EB6ABD">
        <w:rPr>
          <w:rFonts w:cs="Arial"/>
        </w:rPr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A1867" w:rsidRDefault="007A1867"/>
    <w:p w:rsidR="007A1867" w:rsidRPr="003F7998" w:rsidRDefault="007A1867" w:rsidP="007A1867">
      <w:r w:rsidRPr="003F7998">
        <w:t xml:space="preserve">1. Одобрить Федеральный закон </w:t>
      </w:r>
      <w:r w:rsidRPr="002D58F0">
        <w:t xml:space="preserve">"О внесении изменений </w:t>
      </w:r>
      <w:r w:rsidR="00C02937">
        <w:br/>
      </w:r>
      <w:r w:rsidRPr="002D58F0">
        <w:t xml:space="preserve">в статьи 9 и 10 Федерального закона "О виноградарстве </w:t>
      </w:r>
      <w:r w:rsidR="00C02937">
        <w:br/>
      </w:r>
      <w:r w:rsidRPr="002D58F0">
        <w:t>и виноделии в Российской Федерации" и отдельные законодательные акты Российской Федерации"</w:t>
      </w:r>
      <w:r w:rsidRPr="003F7998">
        <w:t>.</w:t>
      </w:r>
    </w:p>
    <w:p w:rsidR="00C02937" w:rsidRDefault="00C02937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7A1867" w:rsidRPr="0097577B" w:rsidRDefault="007A1867" w:rsidP="007A1867">
      <w:r w:rsidRPr="0097577B">
        <w:lastRenderedPageBreak/>
        <w:t>2. Настоящее постановление вступает в силу со дня его принятия.</w:t>
      </w:r>
    </w:p>
    <w:p w:rsidR="007A1867" w:rsidRDefault="007A1867" w:rsidP="007A1867"/>
    <w:p w:rsidR="007A1867" w:rsidRDefault="007A1867" w:rsidP="007A1867"/>
    <w:p w:rsidR="00C02937" w:rsidRPr="0097577B" w:rsidRDefault="00C02937" w:rsidP="007A1867"/>
    <w:p w:rsidR="000A567A" w:rsidRDefault="007A1867" w:rsidP="004E4A51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0A567A">
        <w:t>В.И</w:t>
      </w:r>
      <w:bookmarkStart w:id="0" w:name="_GoBack"/>
      <w:bookmarkEnd w:id="0"/>
      <w:r w:rsidR="000A567A">
        <w:t>. МАТВИЕНКО</w:t>
      </w:r>
    </w:p>
    <w:p w:rsidR="007A1867" w:rsidRDefault="007A1867" w:rsidP="00C74F19">
      <w:pPr>
        <w:pStyle w:val="ac"/>
      </w:pPr>
    </w:p>
    <w:p w:rsidR="004E4A51" w:rsidRDefault="004E4A51" w:rsidP="00C74F19">
      <w:pPr>
        <w:pStyle w:val="ac"/>
      </w:pPr>
    </w:p>
    <w:p w:rsidR="004E4A51" w:rsidRDefault="004E4A51" w:rsidP="00C74F19">
      <w:pPr>
        <w:pStyle w:val="ac"/>
      </w:pPr>
    </w:p>
    <w:p w:rsidR="004E4A51" w:rsidRDefault="004E4A51" w:rsidP="00C87FBE">
      <w:pPr>
        <w:pStyle w:val="ac"/>
      </w:pPr>
      <w:r>
        <w:t>Москва</w:t>
      </w:r>
      <w:r>
        <w:br/>
        <w:t>24 декабря 2025 года</w:t>
      </w:r>
    </w:p>
    <w:p w:rsidR="004E4A51" w:rsidRDefault="004E4A51" w:rsidP="00C87FBE">
      <w:pPr>
        <w:pStyle w:val="ac"/>
      </w:pPr>
      <w:r>
        <w:t>№ 665-СФ</w:t>
      </w:r>
    </w:p>
    <w:p w:rsidR="004E4A51" w:rsidRDefault="004E4A51" w:rsidP="00C74F19">
      <w:pPr>
        <w:pStyle w:val="ac"/>
      </w:pPr>
    </w:p>
    <w:sectPr w:rsidR="004E4A51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867" w:rsidRDefault="00682867">
      <w:pPr>
        <w:spacing w:line="240" w:lineRule="auto"/>
      </w:pPr>
      <w:r>
        <w:separator/>
      </w:r>
    </w:p>
  </w:endnote>
  <w:endnote w:type="continuationSeparator" w:id="0">
    <w:p w:rsidR="00682867" w:rsidRDefault="0068286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702B482-EEBE-4A47-91C7-A1C8F5856C94}"/>
    <w:embedBold r:id="rId2" w:fontKey="{FF638A38-BE7C-4471-A22D-BF3FD84C1DE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24EAA3D-516B-49A6-AC42-FAB7A31A834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A567A" w:rsidRDefault="000A567A" w:rsidP="000A56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E4A51">
      <w:rPr>
        <w:noProof/>
      </w:rPr>
      <w:t>qa10522.docx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E4A51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A567A" w:rsidRDefault="000A567A" w:rsidP="000A56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4E4A51">
      <w:rPr>
        <w:noProof/>
      </w:rPr>
      <w:t>qa10522.docx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4E4A51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867" w:rsidRDefault="00682867">
      <w:pPr>
        <w:spacing w:line="240" w:lineRule="auto"/>
      </w:pPr>
      <w:r>
        <w:separator/>
      </w:r>
    </w:p>
  </w:footnote>
  <w:footnote w:type="continuationSeparator" w:id="0">
    <w:p w:rsidR="00682867" w:rsidRDefault="0068286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741899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428"/>
    <w:rsid w:val="000A567A"/>
    <w:rsid w:val="000D3F67"/>
    <w:rsid w:val="001057BD"/>
    <w:rsid w:val="00136ABA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E4A51"/>
    <w:rsid w:val="00505068"/>
    <w:rsid w:val="00545F85"/>
    <w:rsid w:val="005B2AEB"/>
    <w:rsid w:val="00682867"/>
    <w:rsid w:val="00720496"/>
    <w:rsid w:val="00723EF8"/>
    <w:rsid w:val="00741899"/>
    <w:rsid w:val="0078182C"/>
    <w:rsid w:val="007A1867"/>
    <w:rsid w:val="00885B74"/>
    <w:rsid w:val="00910EF7"/>
    <w:rsid w:val="00997F4C"/>
    <w:rsid w:val="00A82E08"/>
    <w:rsid w:val="00AA344E"/>
    <w:rsid w:val="00B07D98"/>
    <w:rsid w:val="00B30B27"/>
    <w:rsid w:val="00B33546"/>
    <w:rsid w:val="00B66428"/>
    <w:rsid w:val="00B67711"/>
    <w:rsid w:val="00C02937"/>
    <w:rsid w:val="00CF27C2"/>
    <w:rsid w:val="00CF731B"/>
    <w:rsid w:val="00D32453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3E87E1-EC9F-42AD-870B-99C15C304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D40A3A9D70649318A7CCAD62AA807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0287C5C-6177-4D37-86F0-2C37FEF485BC}"/>
      </w:docPartPr>
      <w:docPartBody>
        <w:p w:rsidR="002E5412" w:rsidRDefault="002E5412">
          <w:pPr>
            <w:pStyle w:val="AD40A3A9D70649318A7CCAD62AA8078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412"/>
    <w:rsid w:val="000F6384"/>
    <w:rsid w:val="002E5412"/>
    <w:rsid w:val="00835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D40A3A9D70649318A7CCAD62AA80780">
    <w:name w:val="AD40A3A9D70649318A7CCAD62AA8078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Назаров+</dc:creator>
  <cp:keywords/>
  <dc:description>QA22.12.2025 SA22.12.2025 QA22.12.2025 </dc:description>
  <cp:lastModifiedBy>Жарков М.А.</cp:lastModifiedBy>
  <cp:revision>5</cp:revision>
  <cp:lastPrinted>2025-12-23T13:52:00Z</cp:lastPrinted>
  <dcterms:created xsi:type="dcterms:W3CDTF">2025-12-22T06:18:00Z</dcterms:created>
  <dcterms:modified xsi:type="dcterms:W3CDTF">2025-12-23T14:01:00Z</dcterms:modified>
</cp:coreProperties>
</file>