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55BCE4F7F4C4D2E98EC2778E954DEC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C46F14" w:rsidRPr="00C46F14" w:rsidRDefault="00C46F14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55BCE4F7F4C4D2E98EC2778E954DEC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46F14" w:rsidRPr="00C46F14" w:rsidRDefault="00C46F14" w:rsidP="00C46F14">
      <w:pPr>
        <w:pStyle w:val="1"/>
      </w:pPr>
      <w:r w:rsidRPr="00C46F14">
        <w:t xml:space="preserve">О Федеральном законе "О ратификации Протокола </w:t>
      </w:r>
    </w:p>
    <w:p w:rsidR="00C46F14" w:rsidRDefault="00C46F14" w:rsidP="00C46F14">
      <w:pPr>
        <w:pStyle w:val="2"/>
      </w:pPr>
      <w:r w:rsidRPr="00C46F14">
        <w:t xml:space="preserve">о внесении изменений в Договор </w:t>
      </w:r>
    </w:p>
    <w:p w:rsidR="00C46F14" w:rsidRDefault="00C46F14" w:rsidP="00C46F14">
      <w:pPr>
        <w:pStyle w:val="2"/>
      </w:pPr>
      <w:r w:rsidRPr="00C46F14">
        <w:t xml:space="preserve">о Евразийском экономическом союзе </w:t>
      </w:r>
    </w:p>
    <w:p w:rsidR="00C46F14" w:rsidRPr="00C46F14" w:rsidRDefault="00C46F14" w:rsidP="00C46F14">
      <w:pPr>
        <w:pStyle w:val="2"/>
      </w:pPr>
      <w:r w:rsidRPr="00C46F14">
        <w:t xml:space="preserve">от 29 мая 2014 года" </w:t>
      </w:r>
    </w:p>
    <w:p w:rsidR="00C46F14" w:rsidRDefault="00C46F14" w:rsidP="00C46F14">
      <w:pPr>
        <w:pStyle w:val="2"/>
      </w:pPr>
    </w:p>
    <w:p w:rsidR="00C46F14" w:rsidRDefault="00C46F14" w:rsidP="00C46F14">
      <w:pPr>
        <w:pStyle w:val="2"/>
      </w:pPr>
    </w:p>
    <w:p w:rsidR="00C46F14" w:rsidRPr="00C46F14" w:rsidRDefault="00C46F14" w:rsidP="00C46F14">
      <w:pPr>
        <w:pStyle w:val="2"/>
      </w:pPr>
    </w:p>
    <w:p w:rsidR="00C46F14" w:rsidRDefault="00C46F14">
      <w:r w:rsidRPr="00C46F14">
        <w:t xml:space="preserve">Рассмотрев принятый Государственной Думой Федерального Собрания Российской Федерации 21 января 2026 года Федеральный закон "О ратификации Протокола о внесении изменений в Договор о Евразийском экономическом союзе </w:t>
      </w:r>
      <w:r>
        <w:br/>
      </w:r>
      <w:r w:rsidRPr="00C46F14">
        <w:t xml:space="preserve">от 29 мая 2014 года"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46F14" w:rsidRDefault="00C46F14"/>
    <w:p w:rsidR="00C46F14" w:rsidRPr="00C46F14" w:rsidRDefault="00C46F14" w:rsidP="00C46F14">
      <w:r>
        <w:t>1. </w:t>
      </w:r>
      <w:r w:rsidRPr="00C46F14">
        <w:t xml:space="preserve">Одобрить Федеральный закон "О ратификации Протокола о внесении изменений в Договор о Евразийском экономическом союзе от 29 мая 2014 года". </w:t>
      </w:r>
    </w:p>
    <w:p w:rsidR="00C46F14" w:rsidRPr="00C46F14" w:rsidRDefault="00C46F14" w:rsidP="00C46F14">
      <w:r w:rsidRPr="00C46F14">
        <w:t>2.</w:t>
      </w:r>
      <w:r>
        <w:t> </w:t>
      </w:r>
      <w:r w:rsidRPr="00C46F14">
        <w:t>Настоящее постановление вступает в силу со дня его принятия.</w:t>
      </w:r>
    </w:p>
    <w:p w:rsidR="00C46F14" w:rsidRPr="00C46F14" w:rsidRDefault="00C46F14" w:rsidP="00C46F14"/>
    <w:p w:rsidR="00C46F14" w:rsidRPr="00C46F14" w:rsidRDefault="00C46F14" w:rsidP="00C46F14"/>
    <w:p w:rsidR="00C46F14" w:rsidRDefault="00C46F14" w:rsidP="00074110">
      <w:pPr>
        <w:pStyle w:val="11"/>
      </w:pPr>
      <w:r>
        <w:t xml:space="preserve">Председатель </w:t>
      </w:r>
    </w:p>
    <w:p w:rsidR="00C46F14" w:rsidRDefault="00C46F14" w:rsidP="00074110">
      <w:pPr>
        <w:pStyle w:val="11"/>
        <w:rPr>
          <w:rFonts w:cs="Arial"/>
        </w:rPr>
      </w:pPr>
      <w:r>
        <w:t xml:space="preserve">Совета Федерации </w:t>
      </w:r>
    </w:p>
    <w:p w:rsidR="00C46F14" w:rsidRDefault="00C46F14" w:rsidP="00074110">
      <w:pPr>
        <w:pStyle w:val="11"/>
        <w:rPr>
          <w:rFonts w:cs="Arial"/>
        </w:rPr>
      </w:pPr>
      <w:r>
        <w:rPr>
          <w:rFonts w:cs="Arial"/>
        </w:rPr>
        <w:t>Федерального Собрания</w:t>
      </w:r>
    </w:p>
    <w:p w:rsidR="00447BCB" w:rsidRDefault="00C46F14" w:rsidP="00074110">
      <w:pPr>
        <w:pStyle w:val="11"/>
      </w:pPr>
      <w:r>
        <w:rPr>
          <w:rFonts w:cs="Arial"/>
        </w:rPr>
        <w:t>Российской Федерации</w:t>
      </w:r>
      <w:r>
        <w:rPr>
          <w:rFonts w:cs="Arial"/>
        </w:rPr>
        <w:tab/>
      </w:r>
      <w:r w:rsidR="00447BCB">
        <w:t>В.И. МАТВИЕНКО</w:t>
      </w:r>
    </w:p>
    <w:p w:rsidR="00C46F14" w:rsidRDefault="00C46F14" w:rsidP="00C46F14">
      <w:pPr>
        <w:pStyle w:val="ac"/>
      </w:pPr>
    </w:p>
    <w:p w:rsidR="00074110" w:rsidRDefault="00074110" w:rsidP="00545F85">
      <w:pPr>
        <w:pStyle w:val="af"/>
      </w:pPr>
      <w:r>
        <w:t>Москва</w:t>
      </w:r>
    </w:p>
    <w:p w:rsidR="00074110" w:rsidRDefault="00074110" w:rsidP="00545F85">
      <w:pPr>
        <w:pStyle w:val="af"/>
      </w:pPr>
      <w:r>
        <w:t>28 января 2026 года</w:t>
      </w:r>
    </w:p>
    <w:p w:rsidR="00074110" w:rsidRPr="00482F30" w:rsidRDefault="00074110" w:rsidP="00545F85">
      <w:pPr>
        <w:pStyle w:val="af"/>
      </w:pPr>
      <w:r>
        <w:t>№ 11-СФ</w:t>
      </w:r>
    </w:p>
    <w:sectPr w:rsidR="00074110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415" w:rsidRDefault="00306415">
      <w:pPr>
        <w:spacing w:line="240" w:lineRule="auto"/>
      </w:pPr>
      <w:r>
        <w:separator/>
      </w:r>
    </w:p>
  </w:endnote>
  <w:endnote w:type="continuationSeparator" w:id="0">
    <w:p w:rsidR="00306415" w:rsidRDefault="003064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926D23C-9D91-482F-B32B-B437005BE75D}"/>
    <w:embedBold r:id="rId2" w:fontKey="{44D23919-1E93-4810-B3DD-E970C53AA79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2664F85-74B7-4A34-B6B3-881DAFC6138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47BCB" w:rsidRDefault="00447BCB" w:rsidP="00447BC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74110">
      <w:rPr>
        <w:noProof/>
      </w:rPr>
      <w:t>sa10634.docx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7411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47BCB" w:rsidRDefault="00447BCB" w:rsidP="00447BC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74110">
      <w:rPr>
        <w:noProof/>
      </w:rPr>
      <w:t>sa10634.docx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7411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415" w:rsidRDefault="00306415">
      <w:pPr>
        <w:spacing w:line="240" w:lineRule="auto"/>
      </w:pPr>
      <w:r>
        <w:separator/>
      </w:r>
    </w:p>
  </w:footnote>
  <w:footnote w:type="continuationSeparator" w:id="0">
    <w:p w:rsidR="00306415" w:rsidRDefault="0030641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7411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D47"/>
    <w:rsid w:val="00074110"/>
    <w:rsid w:val="000D3F67"/>
    <w:rsid w:val="001057BD"/>
    <w:rsid w:val="00205211"/>
    <w:rsid w:val="002623D0"/>
    <w:rsid w:val="002A1E3D"/>
    <w:rsid w:val="002B772D"/>
    <w:rsid w:val="00306415"/>
    <w:rsid w:val="003114B9"/>
    <w:rsid w:val="003273F1"/>
    <w:rsid w:val="0035125E"/>
    <w:rsid w:val="00423816"/>
    <w:rsid w:val="00447BCB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9E6D47"/>
    <w:rsid w:val="00A82E08"/>
    <w:rsid w:val="00AA344E"/>
    <w:rsid w:val="00B07D98"/>
    <w:rsid w:val="00B30B27"/>
    <w:rsid w:val="00B33546"/>
    <w:rsid w:val="00B67711"/>
    <w:rsid w:val="00BB293D"/>
    <w:rsid w:val="00C46F14"/>
    <w:rsid w:val="00CF27C2"/>
    <w:rsid w:val="00CF731B"/>
    <w:rsid w:val="00DA769E"/>
    <w:rsid w:val="00E02685"/>
    <w:rsid w:val="00F178A8"/>
    <w:rsid w:val="00F21BB0"/>
    <w:rsid w:val="00F9160B"/>
    <w:rsid w:val="00FA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FE063C-2E12-4727-913D-58B374CC8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4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55BCE4F7F4C4D2E98EC2778E954DE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AB6C30-8466-4C53-84E2-2F06DEB7AEE1}"/>
      </w:docPartPr>
      <w:docPartBody>
        <w:p w:rsidR="00861857" w:rsidRDefault="00861857">
          <w:pPr>
            <w:pStyle w:val="B55BCE4F7F4C4D2E98EC2778E954DEC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857"/>
    <w:rsid w:val="00861857"/>
    <w:rsid w:val="00B42ECB"/>
    <w:rsid w:val="00C4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55BCE4F7F4C4D2E98EC2778E954DEC0">
    <w:name w:val="B55BCE4F7F4C4D2E98EC2778E954DE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Фролова+</dc:creator>
  <cp:keywords/>
  <dc:description>SA21.01.2026 QA23.01.2026 </dc:description>
  <cp:lastModifiedBy>Жарков М.А.</cp:lastModifiedBy>
  <cp:revision>4</cp:revision>
  <cp:lastPrinted>2026-01-27T14:37:00Z</cp:lastPrinted>
  <dcterms:created xsi:type="dcterms:W3CDTF">2026-01-21T14:00:00Z</dcterms:created>
  <dcterms:modified xsi:type="dcterms:W3CDTF">2026-01-28T05:09:00Z</dcterms:modified>
</cp:coreProperties>
</file>