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B48EED14740494486D915F1F608085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9D69AD" w:rsidRDefault="00545F85" w:rsidP="009D69AD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B48EED14740494486D915F1F608085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D69AD" w:rsidRDefault="009D69AD" w:rsidP="009D69AD">
      <w:pPr>
        <w:pStyle w:val="1"/>
      </w:pPr>
      <w:r w:rsidRPr="009D69AD">
        <w:t xml:space="preserve">О Федеральном законе "О внесении изменений </w:t>
      </w:r>
    </w:p>
    <w:p w:rsidR="009D69AD" w:rsidRDefault="009D69AD" w:rsidP="009D69AD">
      <w:pPr>
        <w:pStyle w:val="2"/>
      </w:pPr>
      <w:r w:rsidRPr="009D69AD">
        <w:t>в</w:t>
      </w:r>
      <w:r>
        <w:t xml:space="preserve"> </w:t>
      </w:r>
      <w:r w:rsidRPr="009D69AD">
        <w:t xml:space="preserve">статью 8 Федерального закона "О порядке выезда </w:t>
      </w:r>
    </w:p>
    <w:p w:rsidR="009D69AD" w:rsidRDefault="009D69AD" w:rsidP="009D69AD">
      <w:pPr>
        <w:pStyle w:val="2"/>
      </w:pPr>
      <w:r w:rsidRPr="009D69AD">
        <w:t xml:space="preserve">из Российской Федерации и въезда </w:t>
      </w:r>
    </w:p>
    <w:p w:rsidR="009D69AD" w:rsidRPr="009D69AD" w:rsidRDefault="009D69AD" w:rsidP="009D69AD">
      <w:pPr>
        <w:pStyle w:val="2"/>
        <w:rPr>
          <w:bCs/>
          <w:szCs w:val="24"/>
        </w:rPr>
      </w:pPr>
      <w:r w:rsidRPr="009D69AD">
        <w:t>в Российскую Федерацию"</w:t>
      </w:r>
    </w:p>
    <w:p w:rsidR="009D69AD" w:rsidRDefault="009D69AD" w:rsidP="009D69AD">
      <w:pPr>
        <w:pStyle w:val="2"/>
        <w:rPr>
          <w:rFonts w:cs="Arial"/>
        </w:rPr>
      </w:pPr>
    </w:p>
    <w:p w:rsidR="009D69AD" w:rsidRPr="009D69AD" w:rsidRDefault="009D69AD" w:rsidP="009D69AD">
      <w:pPr>
        <w:pStyle w:val="2"/>
        <w:rPr>
          <w:rFonts w:cs="Arial"/>
        </w:rPr>
      </w:pPr>
    </w:p>
    <w:p w:rsidR="009D69AD" w:rsidRDefault="009D69AD">
      <w:r w:rsidRPr="009D69AD">
        <w:rPr>
          <w:rFonts w:cs="Arial"/>
        </w:rPr>
        <w:t xml:space="preserve">Рассмотрев принятый Государственной Думой Федерального Собрания Российской Федерации 14 апреля 2026 года Федеральный </w:t>
      </w:r>
      <w:r w:rsidRPr="009D69AD">
        <w:t xml:space="preserve">закон "О внесении изменений в статью 8 Федерального закона "О порядке выезда из Российской Федерации и въезда в Российскую Федерацию" в соответствии </w:t>
      </w:r>
      <w:r>
        <w:br/>
      </w:r>
      <w:r w:rsidRPr="009D69AD">
        <w:t xml:space="preserve">со статьей 106 Конституции Российской Федерации, </w:t>
      </w:r>
      <w:r>
        <w:t>Совет Федерации Федерального Собрания Российской Фед</w:t>
      </w:r>
      <w:bookmarkStart w:id="0" w:name="_GoBack"/>
      <w:bookmarkEnd w:id="0"/>
      <w:r>
        <w:t xml:space="preserve">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D69AD" w:rsidRDefault="009D69AD"/>
    <w:p w:rsidR="009D69AD" w:rsidRPr="009D69AD" w:rsidRDefault="009D69AD" w:rsidP="009D69AD">
      <w:pPr>
        <w:rPr>
          <w:rFonts w:cs="Arial"/>
        </w:rPr>
      </w:pPr>
      <w:r w:rsidRPr="009D69AD">
        <w:t>1. Одобрить Федеральный закон</w:t>
      </w:r>
      <w:r w:rsidRPr="009D69AD">
        <w:rPr>
          <w:bCs/>
        </w:rPr>
        <w:t xml:space="preserve"> </w:t>
      </w:r>
      <w:r w:rsidRPr="009D69AD">
        <w:t xml:space="preserve">"О внесении изменений </w:t>
      </w:r>
      <w:r>
        <w:br/>
      </w:r>
      <w:r w:rsidRPr="009D69AD">
        <w:t>в статью 8 Федерального закона "О порядке выезда из Российской Федерации и въезда в Российскую Федерацию"</w:t>
      </w:r>
      <w:r w:rsidRPr="009D69AD">
        <w:rPr>
          <w:rFonts w:cs="Arial"/>
        </w:rPr>
        <w:t>.</w:t>
      </w:r>
    </w:p>
    <w:p w:rsidR="009D69AD" w:rsidRPr="009D69AD" w:rsidRDefault="009D69AD" w:rsidP="009D69AD">
      <w:pPr>
        <w:rPr>
          <w:rFonts w:cs="Arial"/>
        </w:rPr>
      </w:pPr>
      <w:r w:rsidRPr="009D69AD">
        <w:rPr>
          <w:rFonts w:cs="Arial"/>
        </w:rPr>
        <w:t>2. Настоящее постановление вступает в силу со дня его принятия.</w:t>
      </w:r>
    </w:p>
    <w:p w:rsidR="009D69AD" w:rsidRDefault="009D69AD" w:rsidP="009D69AD">
      <w:pPr>
        <w:rPr>
          <w:rFonts w:cs="Arial"/>
          <w:szCs w:val="24"/>
        </w:rPr>
      </w:pPr>
    </w:p>
    <w:p w:rsidR="009D69AD" w:rsidRPr="009D69AD" w:rsidRDefault="009D69AD" w:rsidP="009D69AD">
      <w:pPr>
        <w:rPr>
          <w:rFonts w:cs="Arial"/>
          <w:szCs w:val="24"/>
        </w:rPr>
      </w:pPr>
    </w:p>
    <w:p w:rsidR="00FF7B9A" w:rsidRDefault="00FF7B9A" w:rsidP="0003294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9D69AD">
      <w:pPr>
        <w:pStyle w:val="ac"/>
      </w:pPr>
    </w:p>
    <w:p w:rsidR="0003294A" w:rsidRDefault="0003294A" w:rsidP="009D69AD">
      <w:pPr>
        <w:pStyle w:val="ac"/>
      </w:pPr>
      <w:r>
        <w:t>Москва</w:t>
      </w:r>
    </w:p>
    <w:p w:rsidR="0003294A" w:rsidRDefault="0003294A" w:rsidP="009D69AD">
      <w:pPr>
        <w:pStyle w:val="ac"/>
      </w:pPr>
      <w:r>
        <w:t>15 апреля 2026 года</w:t>
      </w:r>
    </w:p>
    <w:p w:rsidR="0003294A" w:rsidRDefault="0003294A" w:rsidP="009D69AD">
      <w:pPr>
        <w:pStyle w:val="ac"/>
      </w:pPr>
      <w:r>
        <w:t>№ 132-СФ</w:t>
      </w:r>
    </w:p>
    <w:sectPr w:rsidR="0003294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4D2A" w:rsidRDefault="00974D2A">
      <w:pPr>
        <w:spacing w:line="240" w:lineRule="auto"/>
      </w:pPr>
      <w:r>
        <w:separator/>
      </w:r>
    </w:p>
  </w:endnote>
  <w:endnote w:type="continuationSeparator" w:id="0">
    <w:p w:rsidR="00974D2A" w:rsidRDefault="00974D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08DE999-5FD1-4D1A-8571-D5BF39F326C4}"/>
    <w:embedBold r:id="rId2" w:fontKey="{F3C59DFA-6115-4A12-A55E-A262A3F06AA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B14BD42-5166-423E-9AD5-61A874FC576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F7B9A" w:rsidRDefault="00FF7B9A" w:rsidP="00FF7B9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3294A">
      <w:rPr>
        <w:noProof/>
      </w:rPr>
      <w:t>de4181.docx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3294A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F7B9A" w:rsidRDefault="00FF7B9A" w:rsidP="00FF7B9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3294A">
      <w:rPr>
        <w:noProof/>
      </w:rPr>
      <w:t>de4181.docx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3294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4D2A" w:rsidRDefault="00974D2A">
      <w:pPr>
        <w:spacing w:line="240" w:lineRule="auto"/>
      </w:pPr>
      <w:r>
        <w:separator/>
      </w:r>
    </w:p>
  </w:footnote>
  <w:footnote w:type="continuationSeparator" w:id="0">
    <w:p w:rsidR="00974D2A" w:rsidRDefault="00974D2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3294A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A28"/>
    <w:rsid w:val="0003294A"/>
    <w:rsid w:val="000D3F67"/>
    <w:rsid w:val="001057BD"/>
    <w:rsid w:val="00205211"/>
    <w:rsid w:val="002623D0"/>
    <w:rsid w:val="002A1E3D"/>
    <w:rsid w:val="002B772D"/>
    <w:rsid w:val="002C7A28"/>
    <w:rsid w:val="003110A6"/>
    <w:rsid w:val="003114B9"/>
    <w:rsid w:val="003273F1"/>
    <w:rsid w:val="0035125E"/>
    <w:rsid w:val="00423816"/>
    <w:rsid w:val="004A68AB"/>
    <w:rsid w:val="00505068"/>
    <w:rsid w:val="00545F85"/>
    <w:rsid w:val="005B2AEB"/>
    <w:rsid w:val="00615ECC"/>
    <w:rsid w:val="00720496"/>
    <w:rsid w:val="00723EF8"/>
    <w:rsid w:val="0078182C"/>
    <w:rsid w:val="00885B74"/>
    <w:rsid w:val="00910EF7"/>
    <w:rsid w:val="00974D2A"/>
    <w:rsid w:val="00997F4C"/>
    <w:rsid w:val="009D69AD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  <w:rsid w:val="00FF7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E974A7-F222-4AAD-9C61-2B11B645A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B48EED14740494486D915F1F608085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F1EAFC-17BA-49DE-BB03-025F3D07BD1C}"/>
      </w:docPartPr>
      <w:docPartBody>
        <w:p w:rsidR="00986FCE" w:rsidRDefault="00986FCE">
          <w:pPr>
            <w:pStyle w:val="CB48EED14740494486D915F1F608085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FCE"/>
    <w:rsid w:val="007B30E4"/>
    <w:rsid w:val="00986FCE"/>
    <w:rsid w:val="00C1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B48EED14740494486D915F1F6080856">
    <w:name w:val="CB48EED14740494486D915F1F608085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DE14.04.2026 DE14.04.2026 </dc:description>
  <cp:lastModifiedBy>Жарков М.А.</cp:lastModifiedBy>
  <cp:revision>4</cp:revision>
  <cp:lastPrinted>2026-04-14T14:01:00Z</cp:lastPrinted>
  <dcterms:created xsi:type="dcterms:W3CDTF">2026-04-14T06:18:00Z</dcterms:created>
  <dcterms:modified xsi:type="dcterms:W3CDTF">2026-04-14T15:12:00Z</dcterms:modified>
</cp:coreProperties>
</file>