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7D3496EA78414836B9424D4F1EDB53A6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3A1229" w:rsidRDefault="00545F85" w:rsidP="003A1229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7D3496EA78414836B9424D4F1EDB53A6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3A1229" w:rsidRDefault="003A1229" w:rsidP="003A1229">
      <w:pPr>
        <w:pStyle w:val="1"/>
      </w:pPr>
      <w:r w:rsidRPr="003A1229">
        <w:t xml:space="preserve">О Федеральном законе </w:t>
      </w:r>
      <w:r>
        <w:t>"</w:t>
      </w:r>
      <w:r w:rsidRPr="003A1229">
        <w:t xml:space="preserve">О внесении изменений </w:t>
      </w:r>
    </w:p>
    <w:p w:rsidR="003A1229" w:rsidRDefault="003A1229" w:rsidP="003A1229">
      <w:pPr>
        <w:pStyle w:val="2"/>
      </w:pPr>
      <w:r w:rsidRPr="003A1229">
        <w:t xml:space="preserve">в Федеральный закон "О противодействии легализации </w:t>
      </w:r>
    </w:p>
    <w:p w:rsidR="003A1229" w:rsidRDefault="003A1229" w:rsidP="003A1229">
      <w:pPr>
        <w:pStyle w:val="2"/>
      </w:pPr>
      <w:r w:rsidRPr="003A1229">
        <w:t xml:space="preserve">(отмыванию) доходов, полученных преступным путем, </w:t>
      </w:r>
    </w:p>
    <w:p w:rsidR="003A1229" w:rsidRDefault="003A1229" w:rsidP="003A1229">
      <w:pPr>
        <w:pStyle w:val="2"/>
      </w:pPr>
      <w:r w:rsidRPr="003A1229">
        <w:t>и финансированию терроризма" и статьи 4</w:t>
      </w:r>
      <w:r w:rsidRPr="003A1229">
        <w:rPr>
          <w:vertAlign w:val="superscript"/>
        </w:rPr>
        <w:t>1</w:t>
      </w:r>
      <w:r w:rsidRPr="003A1229">
        <w:t xml:space="preserve"> и 5</w:t>
      </w:r>
      <w:r w:rsidRPr="003A1229">
        <w:rPr>
          <w:vertAlign w:val="superscript"/>
        </w:rPr>
        <w:t>1</w:t>
      </w:r>
      <w:r w:rsidRPr="003A1229">
        <w:t xml:space="preserve"> </w:t>
      </w:r>
    </w:p>
    <w:p w:rsidR="003A1229" w:rsidRDefault="003A1229" w:rsidP="003A1229">
      <w:pPr>
        <w:pStyle w:val="2"/>
      </w:pPr>
      <w:r w:rsidRPr="003A1229">
        <w:t xml:space="preserve">Федерального закона "О специальных экономических </w:t>
      </w:r>
    </w:p>
    <w:p w:rsidR="003A1229" w:rsidRPr="003A1229" w:rsidRDefault="003A1229" w:rsidP="003A1229">
      <w:pPr>
        <w:pStyle w:val="2"/>
      </w:pPr>
      <w:r w:rsidRPr="003A1229">
        <w:t>мерах и принудительных мерах"</w:t>
      </w:r>
    </w:p>
    <w:p w:rsidR="003A1229" w:rsidRPr="003A1229" w:rsidRDefault="003A1229" w:rsidP="003A1229">
      <w:pPr>
        <w:pStyle w:val="2"/>
      </w:pPr>
    </w:p>
    <w:p w:rsidR="003A1229" w:rsidRDefault="003A1229" w:rsidP="003A1229">
      <w:pPr>
        <w:pStyle w:val="2"/>
      </w:pPr>
    </w:p>
    <w:p w:rsidR="003A1229" w:rsidRPr="003A1229" w:rsidRDefault="003A1229" w:rsidP="003A1229">
      <w:pPr>
        <w:pStyle w:val="2"/>
      </w:pPr>
    </w:p>
    <w:p w:rsidR="003A1229" w:rsidRDefault="003A1229">
      <w:r w:rsidRPr="003A1229">
        <w:t>Рассмотрев принятый Государственной Думой Федерального Собрания Российской Федерации 2 декабря 2025</w:t>
      </w:r>
      <w:r>
        <w:t xml:space="preserve"> </w:t>
      </w:r>
      <w:r w:rsidRPr="003A1229">
        <w:t xml:space="preserve">года Федеральный закон </w:t>
      </w:r>
      <w:r>
        <w:t>"</w:t>
      </w:r>
      <w:r w:rsidRPr="003A1229">
        <w:rPr>
          <w:bCs/>
        </w:rPr>
        <w:t>О внесении изменений в Федеральный закон "О противодействии легализации (отмыванию) доходов, полученных преступным путем, и финансированию терроризма" и статьи 4</w:t>
      </w:r>
      <w:r w:rsidRPr="003A1229">
        <w:rPr>
          <w:bCs/>
          <w:vertAlign w:val="superscript"/>
        </w:rPr>
        <w:t>1</w:t>
      </w:r>
      <w:r w:rsidRPr="003A1229">
        <w:rPr>
          <w:bCs/>
        </w:rPr>
        <w:t xml:space="preserve"> и 5</w:t>
      </w:r>
      <w:r w:rsidRPr="003A1229">
        <w:rPr>
          <w:bCs/>
          <w:vertAlign w:val="superscript"/>
        </w:rPr>
        <w:t>1</w:t>
      </w:r>
      <w:r w:rsidRPr="003A1229">
        <w:rPr>
          <w:bCs/>
        </w:rPr>
        <w:t xml:space="preserve"> Федерального закона "О специальных экономических мерах и принудительных мерах</w:t>
      </w:r>
      <w:r>
        <w:t>"</w:t>
      </w:r>
      <w:r w:rsidRPr="003A1229">
        <w:t xml:space="preserve"> в соответствии со статьей 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3A1229" w:rsidRDefault="003A1229"/>
    <w:p w:rsidR="003A1229" w:rsidRPr="003A1229" w:rsidRDefault="003A1229" w:rsidP="003A1229">
      <w:pPr>
        <w:rPr>
          <w:bCs/>
        </w:rPr>
      </w:pPr>
      <w:r>
        <w:t>1. </w:t>
      </w:r>
      <w:r w:rsidRPr="003A1229">
        <w:t xml:space="preserve">Одобрить Федеральный закон </w:t>
      </w:r>
      <w:r>
        <w:t>"</w:t>
      </w:r>
      <w:r w:rsidRPr="003A1229">
        <w:rPr>
          <w:bCs/>
        </w:rPr>
        <w:t xml:space="preserve">О внесении изменений </w:t>
      </w:r>
      <w:r>
        <w:rPr>
          <w:bCs/>
        </w:rPr>
        <w:br/>
      </w:r>
      <w:r w:rsidRPr="003A1229">
        <w:rPr>
          <w:bCs/>
        </w:rPr>
        <w:t>в Федеральный закон "О противодействии легализации (отмыванию) доходов, полученных преступным путем, и финансированию терроризма" и статьи 4</w:t>
      </w:r>
      <w:r w:rsidRPr="003A1229">
        <w:rPr>
          <w:bCs/>
          <w:vertAlign w:val="superscript"/>
        </w:rPr>
        <w:t>1</w:t>
      </w:r>
      <w:r w:rsidRPr="003A1229">
        <w:rPr>
          <w:bCs/>
        </w:rPr>
        <w:t xml:space="preserve"> и 5</w:t>
      </w:r>
      <w:r w:rsidRPr="003A1229">
        <w:rPr>
          <w:bCs/>
          <w:vertAlign w:val="superscript"/>
        </w:rPr>
        <w:t>1</w:t>
      </w:r>
      <w:r w:rsidRPr="003A1229">
        <w:rPr>
          <w:bCs/>
        </w:rPr>
        <w:t xml:space="preserve"> Федерального закона "О специальных экономических мерах и принудительных мерах"</w:t>
      </w:r>
      <w:r w:rsidRPr="003A1229">
        <w:t>.</w:t>
      </w:r>
    </w:p>
    <w:p w:rsidR="003A1229" w:rsidRDefault="003A1229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3A1229" w:rsidRPr="003A1229" w:rsidRDefault="003A1229" w:rsidP="003A1229">
      <w:r>
        <w:lastRenderedPageBreak/>
        <w:t>2. </w:t>
      </w:r>
      <w:r w:rsidRPr="003A1229">
        <w:t>Настоящее постановление вступает в силу со дня его принятия.</w:t>
      </w:r>
    </w:p>
    <w:p w:rsidR="00545F85" w:rsidRDefault="00545F85" w:rsidP="00545F85"/>
    <w:p w:rsidR="003A1229" w:rsidRDefault="003A1229" w:rsidP="00545F85"/>
    <w:p w:rsidR="003A1229" w:rsidRDefault="003A1229" w:rsidP="00545F85"/>
    <w:p w:rsidR="004B65CA" w:rsidRDefault="004B65CA" w:rsidP="00D82A63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545F85">
      <w:pPr>
        <w:pStyle w:val="ac"/>
      </w:pPr>
    </w:p>
    <w:p w:rsidR="00D82A63" w:rsidRDefault="00D82A63" w:rsidP="00545F85">
      <w:pPr>
        <w:pStyle w:val="ac"/>
      </w:pPr>
    </w:p>
    <w:p w:rsidR="00545F85" w:rsidRDefault="00545F85" w:rsidP="00545F85">
      <w:pPr>
        <w:pStyle w:val="ac"/>
      </w:pPr>
    </w:p>
    <w:p w:rsidR="00D82A63" w:rsidRDefault="00D82A63" w:rsidP="00D82A63">
      <w:pPr>
        <w:pStyle w:val="ac"/>
      </w:pPr>
      <w:r>
        <w:t>Москва</w:t>
      </w:r>
    </w:p>
    <w:p w:rsidR="00D82A63" w:rsidRDefault="00D82A63" w:rsidP="00D82A63">
      <w:pPr>
        <w:pStyle w:val="ac"/>
      </w:pPr>
      <w:r>
        <w:t>10 декабря 2025 года</w:t>
      </w:r>
    </w:p>
    <w:p w:rsidR="00D82A63" w:rsidRDefault="00D82A63" w:rsidP="00D82A63">
      <w:pPr>
        <w:pStyle w:val="ac"/>
      </w:pPr>
      <w:r>
        <w:t>№ 5</w:t>
      </w:r>
      <w:r>
        <w:rPr>
          <w:lang w:val="en-US"/>
        </w:rPr>
        <w:t>62</w:t>
      </w:r>
      <w:r>
        <w:t>-СФ</w:t>
      </w:r>
    </w:p>
    <w:p w:rsidR="00545F85" w:rsidRDefault="00545F85" w:rsidP="00545F85">
      <w:pPr>
        <w:pStyle w:val="ac"/>
      </w:pPr>
    </w:p>
    <w:p w:rsidR="00545F85" w:rsidRDefault="00545F85" w:rsidP="00545F85">
      <w:pPr>
        <w:pStyle w:val="af"/>
      </w:pP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092B" w:rsidRDefault="0083092B">
      <w:pPr>
        <w:spacing w:line="240" w:lineRule="auto"/>
      </w:pPr>
      <w:r>
        <w:separator/>
      </w:r>
    </w:p>
  </w:endnote>
  <w:endnote w:type="continuationSeparator" w:id="0">
    <w:p w:rsidR="0083092B" w:rsidRDefault="0083092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5C78155D-5646-4CA2-BF48-1199D1627B9D}"/>
    <w:embedBold r:id="rId2" w:fontKey="{4DAE939A-6E8D-4254-9691-3877DA55265D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7CD650B4-7D98-4C35-B25F-A5B59835842B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B65CA" w:rsidRDefault="004B65CA" w:rsidP="004B65C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82A63">
      <w:rPr>
        <w:noProof/>
      </w:rPr>
      <w:t>zo7235.docx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82A63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B65CA" w:rsidRDefault="004B65CA" w:rsidP="004B65C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82A63">
      <w:rPr>
        <w:noProof/>
      </w:rPr>
      <w:t>zo7235.docx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82A63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092B" w:rsidRDefault="0083092B">
      <w:pPr>
        <w:spacing w:line="240" w:lineRule="auto"/>
      </w:pPr>
      <w:r>
        <w:separator/>
      </w:r>
    </w:p>
  </w:footnote>
  <w:footnote w:type="continuationSeparator" w:id="0">
    <w:p w:rsidR="0083092B" w:rsidRDefault="0083092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BA4B15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1BE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3A1229"/>
    <w:rsid w:val="00423816"/>
    <w:rsid w:val="004A68AB"/>
    <w:rsid w:val="004B65CA"/>
    <w:rsid w:val="00505068"/>
    <w:rsid w:val="00545F85"/>
    <w:rsid w:val="005B2AEB"/>
    <w:rsid w:val="00720496"/>
    <w:rsid w:val="00723EF8"/>
    <w:rsid w:val="007471BE"/>
    <w:rsid w:val="0078182C"/>
    <w:rsid w:val="0083092B"/>
    <w:rsid w:val="00885B74"/>
    <w:rsid w:val="00910EF7"/>
    <w:rsid w:val="00997F4C"/>
    <w:rsid w:val="009B0C3E"/>
    <w:rsid w:val="00A82E08"/>
    <w:rsid w:val="00AA344E"/>
    <w:rsid w:val="00B07D98"/>
    <w:rsid w:val="00B30B27"/>
    <w:rsid w:val="00B33546"/>
    <w:rsid w:val="00B67711"/>
    <w:rsid w:val="00BA4B15"/>
    <w:rsid w:val="00CF27C2"/>
    <w:rsid w:val="00CF731B"/>
    <w:rsid w:val="00D82A63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FF1B3DE-0D73-4A58-B6EE-8EEBEBD59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737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0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7D3496EA78414836B9424D4F1EDB53A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CE53593-5DC4-4B6D-96E9-9D58DAE614D4}"/>
      </w:docPartPr>
      <w:docPartBody>
        <w:p w:rsidR="00A74E31" w:rsidRDefault="00A74E31">
          <w:pPr>
            <w:pStyle w:val="7D3496EA78414836B9424D4F1EDB53A6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E31"/>
    <w:rsid w:val="00A74E31"/>
    <w:rsid w:val="00AE4F78"/>
    <w:rsid w:val="00FA3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7D3496EA78414836B9424D4F1EDB53A6">
    <w:name w:val="7D3496EA78414836B9424D4F1EDB53A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2</Pages>
  <Words>201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ZO05.12.2025 ZO09.12.2025 </dc:description>
  <cp:lastModifiedBy>Жарков М.А.</cp:lastModifiedBy>
  <cp:revision>4</cp:revision>
  <cp:lastPrinted>2025-12-09T15:46:00Z</cp:lastPrinted>
  <dcterms:created xsi:type="dcterms:W3CDTF">2025-12-05T13:03:00Z</dcterms:created>
  <dcterms:modified xsi:type="dcterms:W3CDTF">2025-12-10T07:13:00Z</dcterms:modified>
</cp:coreProperties>
</file>