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E7D622CB0544DE0811C439CBD12DFC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14A6B" w:rsidRDefault="00545F85" w:rsidP="004C522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E7D622CB0544DE0811C439CBD12DFC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14A6B" w:rsidRDefault="00C14A6B" w:rsidP="00C14A6B">
      <w:pPr>
        <w:pStyle w:val="1"/>
      </w:pPr>
      <w:r w:rsidRPr="00E55E29">
        <w:t xml:space="preserve">О Федеральном законе </w:t>
      </w:r>
      <w:r>
        <w:t>"</w:t>
      </w:r>
      <w:r w:rsidRPr="00376317">
        <w:t xml:space="preserve">О внесении изменений </w:t>
      </w:r>
    </w:p>
    <w:p w:rsidR="00C14A6B" w:rsidRPr="00E55E29" w:rsidRDefault="00C14A6B" w:rsidP="00C14A6B">
      <w:pPr>
        <w:pStyle w:val="2"/>
      </w:pPr>
      <w:r w:rsidRPr="00376317">
        <w:t>в Бюджетный кодекс Российской Федерации</w:t>
      </w:r>
      <w:r w:rsidRPr="00CD2D7B">
        <w:t>"</w:t>
      </w:r>
    </w:p>
    <w:p w:rsidR="00C14A6B" w:rsidRDefault="00C14A6B" w:rsidP="00C14A6B">
      <w:pPr>
        <w:pStyle w:val="2"/>
        <w:rPr>
          <w:szCs w:val="28"/>
        </w:rPr>
      </w:pPr>
    </w:p>
    <w:p w:rsidR="00C14A6B" w:rsidRPr="00E55E29" w:rsidRDefault="00C14A6B" w:rsidP="00C14A6B">
      <w:pPr>
        <w:pStyle w:val="2"/>
        <w:rPr>
          <w:szCs w:val="28"/>
        </w:rPr>
      </w:pPr>
    </w:p>
    <w:p w:rsidR="00C14A6B" w:rsidRPr="00E55E29" w:rsidRDefault="00C14A6B" w:rsidP="00C14A6B">
      <w:pPr>
        <w:pStyle w:val="2"/>
      </w:pPr>
    </w:p>
    <w:p w:rsidR="00C14A6B" w:rsidRPr="000647B2" w:rsidRDefault="00C14A6B" w:rsidP="00C14A6B">
      <w:pPr>
        <w:rPr>
          <w:bCs/>
        </w:rPr>
      </w:pPr>
      <w:r w:rsidRPr="00E55E29">
        <w:t xml:space="preserve">Рассмотрев принятый Государственной Думой Федерального Собрания Российской Федерации </w:t>
      </w:r>
      <w:r>
        <w:t xml:space="preserve">17 декабря 2025 </w:t>
      </w:r>
      <w:r w:rsidRPr="00E55E29">
        <w:t xml:space="preserve">года Федеральный </w:t>
      </w:r>
      <w:r w:rsidRPr="00420BA5">
        <w:t xml:space="preserve">закон </w:t>
      </w:r>
      <w:r>
        <w:t>"</w:t>
      </w:r>
      <w:r w:rsidRPr="00376317">
        <w:rPr>
          <w:bCs/>
          <w:szCs w:val="26"/>
        </w:rPr>
        <w:t>О внесении изменений в Бюджетный кодекс Российской Федерации</w:t>
      </w:r>
      <w:r>
        <w:t xml:space="preserve">" </w:t>
      </w:r>
      <w:r w:rsidRPr="000647B2">
        <w:t xml:space="preserve">в соответствии со статьей 106 Конституции Российской Федерации, Совет Федерации Федерального Собрания Российской Федерации </w:t>
      </w:r>
      <w:r>
        <w:t xml:space="preserve"> </w:t>
      </w:r>
      <w:r w:rsidRPr="00C60F6E">
        <w:rPr>
          <w:b/>
          <w:spacing w:val="60"/>
        </w:rPr>
        <w:t>постановля</w:t>
      </w:r>
      <w:bookmarkStart w:id="0" w:name="_GoBack"/>
      <w:bookmarkEnd w:id="0"/>
      <w:r w:rsidRPr="00C60F6E">
        <w:rPr>
          <w:b/>
          <w:spacing w:val="60"/>
        </w:rPr>
        <w:t>ет:</w:t>
      </w:r>
    </w:p>
    <w:p w:rsidR="00C14A6B" w:rsidRPr="00420BA5" w:rsidRDefault="00C14A6B" w:rsidP="00C14A6B">
      <w:pPr>
        <w:rPr>
          <w:spacing w:val="60"/>
        </w:rPr>
      </w:pPr>
    </w:p>
    <w:p w:rsidR="00C14A6B" w:rsidRPr="00275F59" w:rsidRDefault="00C14A6B" w:rsidP="00C14A6B">
      <w:pPr>
        <w:rPr>
          <w:bCs/>
        </w:rPr>
      </w:pPr>
      <w:r w:rsidRPr="00420BA5">
        <w:t>1.</w:t>
      </w:r>
      <w:r>
        <w:t> </w:t>
      </w:r>
      <w:r w:rsidRPr="00420BA5">
        <w:t xml:space="preserve">Одобрить Федеральный закон </w:t>
      </w:r>
      <w:r>
        <w:t>"</w:t>
      </w:r>
      <w:r w:rsidRPr="00376317">
        <w:rPr>
          <w:bCs/>
          <w:szCs w:val="26"/>
        </w:rPr>
        <w:t>О внесении изменений в Бюджетный кодекс Российской Федерации</w:t>
      </w:r>
      <w:r w:rsidRPr="00275F59">
        <w:rPr>
          <w:bCs/>
          <w:szCs w:val="26"/>
        </w:rPr>
        <w:t>"</w:t>
      </w:r>
      <w:r w:rsidRPr="00275F59">
        <w:t>.</w:t>
      </w:r>
    </w:p>
    <w:p w:rsidR="00C14A6B" w:rsidRPr="00E55E29" w:rsidRDefault="00C14A6B" w:rsidP="00C14A6B">
      <w:r w:rsidRPr="00E55E29">
        <w:t>2.</w:t>
      </w:r>
      <w:r>
        <w:t> </w:t>
      </w:r>
      <w:r w:rsidRPr="00E55E29">
        <w:t>Настоящее постановление вступает в силу со дня его принятия.</w:t>
      </w:r>
    </w:p>
    <w:p w:rsidR="00C14A6B" w:rsidRDefault="00C14A6B" w:rsidP="00C14A6B"/>
    <w:p w:rsidR="00C14A6B" w:rsidRPr="00E55E29" w:rsidRDefault="00C14A6B" w:rsidP="00C14A6B"/>
    <w:p w:rsidR="00C14A6B" w:rsidRDefault="00C14A6B" w:rsidP="008B0AA8">
      <w:pPr>
        <w:pStyle w:val="11"/>
      </w:pPr>
    </w:p>
    <w:p w:rsidR="00C14A6B" w:rsidRPr="00E55E29" w:rsidRDefault="00C14A6B" w:rsidP="008B0AA8">
      <w:pPr>
        <w:pStyle w:val="11"/>
      </w:pPr>
      <w:r w:rsidRPr="00E55E29">
        <w:t>Председатель</w:t>
      </w:r>
    </w:p>
    <w:p w:rsidR="00C14A6B" w:rsidRPr="00E55E29" w:rsidRDefault="00C14A6B" w:rsidP="008B0AA8">
      <w:pPr>
        <w:pStyle w:val="11"/>
      </w:pPr>
      <w:r w:rsidRPr="00E55E29">
        <w:t>Совета Федерации</w:t>
      </w:r>
    </w:p>
    <w:p w:rsidR="00C14A6B" w:rsidRPr="00E55E29" w:rsidRDefault="00C14A6B" w:rsidP="008B0AA8">
      <w:pPr>
        <w:pStyle w:val="11"/>
      </w:pPr>
      <w:r w:rsidRPr="00E55E29">
        <w:t>Федерального Собрания</w:t>
      </w:r>
    </w:p>
    <w:p w:rsidR="004C522A" w:rsidRDefault="00C14A6B" w:rsidP="008B0AA8">
      <w:pPr>
        <w:pStyle w:val="11"/>
      </w:pPr>
      <w:r w:rsidRPr="00E55E29">
        <w:t>Российской Федерации</w:t>
      </w:r>
      <w:r w:rsidRPr="00E55E29">
        <w:tab/>
      </w:r>
      <w:r w:rsidR="004C522A">
        <w:tab/>
        <w:t>В.И. МАТВИЕНКО</w:t>
      </w:r>
    </w:p>
    <w:p w:rsidR="00C14A6B" w:rsidRPr="004C522A" w:rsidRDefault="00C14A6B" w:rsidP="00C14A6B">
      <w:pPr>
        <w:pStyle w:val="ac"/>
      </w:pPr>
    </w:p>
    <w:p w:rsidR="00545F85" w:rsidRDefault="00545F85" w:rsidP="00C14A6B">
      <w:pPr>
        <w:pStyle w:val="ac"/>
      </w:pPr>
    </w:p>
    <w:p w:rsidR="008B0AA8" w:rsidRDefault="008B0AA8" w:rsidP="00C14A6B">
      <w:pPr>
        <w:pStyle w:val="ac"/>
      </w:pPr>
      <w:r>
        <w:t>Москва</w:t>
      </w:r>
    </w:p>
    <w:p w:rsidR="008B0AA8" w:rsidRDefault="008B0AA8" w:rsidP="000073CA">
      <w:pPr>
        <w:pStyle w:val="af"/>
      </w:pPr>
      <w:r>
        <w:t>19 декабря 2025 года</w:t>
      </w:r>
      <w:r>
        <w:br/>
        <w:t>№ 609-СФ</w:t>
      </w:r>
    </w:p>
    <w:sectPr w:rsidR="008B0AA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728" w:rsidRDefault="009F5728">
      <w:pPr>
        <w:spacing w:line="240" w:lineRule="auto"/>
      </w:pPr>
      <w:r>
        <w:separator/>
      </w:r>
    </w:p>
  </w:endnote>
  <w:endnote w:type="continuationSeparator" w:id="0">
    <w:p w:rsidR="009F5728" w:rsidRDefault="009F57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BCF2E17-E001-4328-80FC-6FA348D6AE81}"/>
    <w:embedBold r:id="rId2" w:fontKey="{F7201583-4FBC-4993-B298-6395D740466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4600CDE-6DDB-4A95-9C3E-41EADFFE732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C522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B0AA8">
      <w:rPr>
        <w:noProof/>
      </w:rPr>
      <w:t>eq11457.docx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073CA">
      <w:rPr>
        <w:noProof/>
      </w:rPr>
      <w:t>18.12.25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B0AA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C522A" w:rsidRDefault="004C522A" w:rsidP="004C522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B0AA8">
      <w:rPr>
        <w:noProof/>
      </w:rPr>
      <w:t>eq11457.docx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B0AA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728" w:rsidRDefault="009F5728">
      <w:pPr>
        <w:spacing w:line="240" w:lineRule="auto"/>
      </w:pPr>
      <w:r>
        <w:separator/>
      </w:r>
    </w:p>
  </w:footnote>
  <w:footnote w:type="continuationSeparator" w:id="0">
    <w:p w:rsidR="009F5728" w:rsidRDefault="009F57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073C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3DF"/>
    <w:rsid w:val="000073C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A7B56"/>
    <w:rsid w:val="004C522A"/>
    <w:rsid w:val="00505068"/>
    <w:rsid w:val="00545F85"/>
    <w:rsid w:val="005B2AEB"/>
    <w:rsid w:val="005D2C92"/>
    <w:rsid w:val="006273DF"/>
    <w:rsid w:val="00720496"/>
    <w:rsid w:val="00723EF8"/>
    <w:rsid w:val="0078182C"/>
    <w:rsid w:val="00885B74"/>
    <w:rsid w:val="008933A8"/>
    <w:rsid w:val="008B0AA8"/>
    <w:rsid w:val="00910EF7"/>
    <w:rsid w:val="0097137B"/>
    <w:rsid w:val="00997F4C"/>
    <w:rsid w:val="009F5728"/>
    <w:rsid w:val="00A82E08"/>
    <w:rsid w:val="00AA344E"/>
    <w:rsid w:val="00B07D98"/>
    <w:rsid w:val="00B30B27"/>
    <w:rsid w:val="00B33546"/>
    <w:rsid w:val="00B67711"/>
    <w:rsid w:val="00C14A6B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D608A81-BD8C-44DE-B576-EB74D7229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3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E7D622CB0544DE0811C439CBD12DF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578F4C-BAEC-4E31-8A71-903CA27A6357}"/>
      </w:docPartPr>
      <w:docPartBody>
        <w:p w:rsidR="004A159B" w:rsidRDefault="004A159B">
          <w:pPr>
            <w:pStyle w:val="CE7D622CB0544DE0811C439CBD12DFC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59B"/>
    <w:rsid w:val="004A159B"/>
    <w:rsid w:val="00580D4C"/>
    <w:rsid w:val="00EC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E7D622CB0544DE0811C439CBD12DFC3">
    <w:name w:val="CE7D622CB0544DE0811C439CBD12DF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EQ17.12.2025 QA18.12.2025 </dc:description>
  <cp:lastModifiedBy>Жарков М.А.</cp:lastModifiedBy>
  <cp:revision>35</cp:revision>
  <cp:lastPrinted>2025-12-18T12:31:00Z</cp:lastPrinted>
  <dcterms:created xsi:type="dcterms:W3CDTF">2025-12-17T15:40:00Z</dcterms:created>
  <dcterms:modified xsi:type="dcterms:W3CDTF">2025-12-18T13:51:00Z</dcterms:modified>
</cp:coreProperties>
</file>