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0CD695FFD01491383CC57E11ECD597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61CE0" w:rsidRDefault="00545F85" w:rsidP="005A167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0CD695FFD01491383CC57E11ECD597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61CE0" w:rsidRDefault="00D61CE0" w:rsidP="00D61CE0">
      <w:pPr>
        <w:pStyle w:val="1"/>
      </w:pPr>
      <w:r>
        <w:t xml:space="preserve">О Федеральном законе "Об Общероссийской </w:t>
      </w:r>
    </w:p>
    <w:p w:rsidR="00D61CE0" w:rsidRDefault="00D61CE0" w:rsidP="00D61CE0">
      <w:pPr>
        <w:pStyle w:val="2"/>
      </w:pPr>
      <w:r>
        <w:t xml:space="preserve">общественной организации </w:t>
      </w:r>
    </w:p>
    <w:p w:rsidR="00D61CE0" w:rsidRDefault="00D61CE0" w:rsidP="00D61CE0">
      <w:pPr>
        <w:pStyle w:val="2"/>
      </w:pPr>
      <w:r>
        <w:t>"Российский Красный Крест"</w:t>
      </w:r>
    </w:p>
    <w:p w:rsidR="00D61CE0" w:rsidRDefault="00D61CE0" w:rsidP="00D61CE0">
      <w:pPr>
        <w:pStyle w:val="2"/>
      </w:pPr>
    </w:p>
    <w:p w:rsidR="00D61CE0" w:rsidRDefault="00D61CE0" w:rsidP="00D61CE0">
      <w:pPr>
        <w:pStyle w:val="2"/>
      </w:pPr>
    </w:p>
    <w:p w:rsidR="00D61CE0" w:rsidRDefault="00D61CE0" w:rsidP="00D61CE0">
      <w:pPr>
        <w:pStyle w:val="2"/>
      </w:pPr>
    </w:p>
    <w:p w:rsidR="00706542" w:rsidRDefault="00D61CE0">
      <w:r w:rsidRPr="00C123E9">
        <w:rPr>
          <w:szCs w:val="28"/>
        </w:rPr>
        <w:t xml:space="preserve">Рассмотрев принятый Государственной Думой Федерального Собрания Российской Федерации </w:t>
      </w:r>
      <w:r>
        <w:rPr>
          <w:szCs w:val="28"/>
        </w:rPr>
        <w:t>9 декабря 2025</w:t>
      </w:r>
      <w:r w:rsidRPr="00C123E9">
        <w:rPr>
          <w:szCs w:val="28"/>
        </w:rPr>
        <w:t xml:space="preserve"> года Федеральный закон </w:t>
      </w:r>
      <w:r>
        <w:rPr>
          <w:szCs w:val="28"/>
        </w:rPr>
        <w:t>"</w:t>
      </w:r>
      <w:r>
        <w:t>Об Общероссийской общественной организации "Российский Красный Крест</w:t>
      </w:r>
      <w:r w:rsidRPr="00661839">
        <w:rPr>
          <w:szCs w:val="28"/>
        </w:rPr>
        <w:t>"</w:t>
      </w:r>
      <w:r w:rsidRPr="00C123E9">
        <w:rPr>
          <w:bCs/>
          <w:szCs w:val="28"/>
        </w:rPr>
        <w:t xml:space="preserve"> </w:t>
      </w:r>
      <w:r w:rsidRPr="00C123E9">
        <w:rPr>
          <w:szCs w:val="28"/>
        </w:rPr>
        <w:t>в соответствии</w:t>
      </w:r>
      <w:r w:rsidRPr="004475DB">
        <w:rPr>
          <w:szCs w:val="28"/>
        </w:rPr>
        <w:t xml:space="preserve"> </w:t>
      </w:r>
      <w:r w:rsidR="003F6A9C">
        <w:rPr>
          <w:szCs w:val="28"/>
        </w:rPr>
        <w:br/>
      </w:r>
      <w:r w:rsidRPr="004475DB">
        <w:rPr>
          <w:szCs w:val="28"/>
        </w:rPr>
        <w:t xml:space="preserve">со статьей 106 Конституции Российской Федерации, </w:t>
      </w:r>
      <w:r w:rsidR="00706542">
        <w:t xml:space="preserve">Совет Федерации Федерального Собрания Российской </w:t>
      </w:r>
      <w:proofErr w:type="gramStart"/>
      <w:r w:rsidR="00706542">
        <w:t xml:space="preserve">Федерации  </w:t>
      </w:r>
      <w:r w:rsidR="00706542" w:rsidRPr="00B51544">
        <w:rPr>
          <w:b/>
          <w:spacing w:val="60"/>
          <w:szCs w:val="28"/>
        </w:rPr>
        <w:t>постановляет</w:t>
      </w:r>
      <w:proofErr w:type="gramEnd"/>
      <w:r w:rsidR="00706542">
        <w:t>:</w:t>
      </w:r>
    </w:p>
    <w:p w:rsidR="00706542" w:rsidRDefault="00706542"/>
    <w:p w:rsidR="00D61CE0" w:rsidRPr="004475DB" w:rsidRDefault="00D61CE0" w:rsidP="00D61CE0">
      <w:pPr>
        <w:rPr>
          <w:szCs w:val="28"/>
        </w:rPr>
      </w:pPr>
      <w:r w:rsidRPr="004475DB">
        <w:rPr>
          <w:szCs w:val="28"/>
        </w:rPr>
        <w:t>1.</w:t>
      </w:r>
      <w:r w:rsidR="00706542">
        <w:rPr>
          <w:szCs w:val="28"/>
        </w:rPr>
        <w:t> </w:t>
      </w:r>
      <w:r w:rsidRPr="004475DB">
        <w:rPr>
          <w:szCs w:val="28"/>
        </w:rPr>
        <w:t xml:space="preserve">Одобрить Федеральный закон </w:t>
      </w:r>
      <w:r w:rsidRPr="008C4CB7">
        <w:rPr>
          <w:szCs w:val="28"/>
        </w:rPr>
        <w:t>"</w:t>
      </w:r>
      <w:r>
        <w:t>Об Общероссийской общественной организации "Российский Красный Крест</w:t>
      </w:r>
      <w:r w:rsidRPr="00661839">
        <w:rPr>
          <w:szCs w:val="28"/>
        </w:rPr>
        <w:t>"</w:t>
      </w:r>
      <w:r w:rsidRPr="004475DB">
        <w:rPr>
          <w:szCs w:val="28"/>
        </w:rPr>
        <w:t>.</w:t>
      </w:r>
    </w:p>
    <w:p w:rsidR="00D61CE0" w:rsidRPr="004475DB" w:rsidRDefault="00D61CE0" w:rsidP="00D61CE0">
      <w:r w:rsidRPr="004475DB">
        <w:t>2.</w:t>
      </w:r>
      <w:r w:rsidR="00706542">
        <w:t> </w:t>
      </w:r>
      <w:r w:rsidRPr="004475DB">
        <w:t>Настоящее постановление вступает в силу со дня его принятия.</w:t>
      </w:r>
    </w:p>
    <w:p w:rsidR="00D61CE0" w:rsidRDefault="00D61CE0" w:rsidP="00D61CE0"/>
    <w:p w:rsidR="00D61CE0" w:rsidRDefault="00D61CE0" w:rsidP="00D61CE0"/>
    <w:p w:rsidR="00D61CE0" w:rsidRDefault="00D61CE0" w:rsidP="00D61CE0"/>
    <w:p w:rsidR="005A1671" w:rsidRDefault="005A1671" w:rsidP="00B219B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61CE0" w:rsidRDefault="00D61CE0" w:rsidP="00C74F19">
      <w:pPr>
        <w:pStyle w:val="ac"/>
      </w:pPr>
    </w:p>
    <w:p w:rsidR="00B219B0" w:rsidRDefault="00B219B0" w:rsidP="00B219B0">
      <w:pPr>
        <w:pStyle w:val="ac"/>
      </w:pPr>
      <w:r>
        <w:t>Москва</w:t>
      </w:r>
    </w:p>
    <w:p w:rsidR="00B219B0" w:rsidRDefault="00B219B0" w:rsidP="00B219B0">
      <w:pPr>
        <w:pStyle w:val="ac"/>
      </w:pPr>
      <w:r>
        <w:t>10 декабря 2025 года</w:t>
      </w:r>
    </w:p>
    <w:p w:rsidR="00B219B0" w:rsidRDefault="00B219B0" w:rsidP="00B219B0">
      <w:pPr>
        <w:pStyle w:val="ac"/>
      </w:pPr>
      <w:r>
        <w:t>№ 57</w:t>
      </w:r>
      <w:r>
        <w:rPr>
          <w:lang w:val="en-US"/>
        </w:rPr>
        <w:t>0</w:t>
      </w:r>
      <w:r>
        <w:t>-СФ</w:t>
      </w:r>
    </w:p>
    <w:sectPr w:rsidR="00B219B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2C5" w:rsidRDefault="002762C5">
      <w:pPr>
        <w:spacing w:line="240" w:lineRule="auto"/>
      </w:pPr>
      <w:r>
        <w:separator/>
      </w:r>
    </w:p>
  </w:endnote>
  <w:endnote w:type="continuationSeparator" w:id="0">
    <w:p w:rsidR="002762C5" w:rsidRDefault="002762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5EB1A93-6A61-48DF-BD24-07F8833E1606}"/>
    <w:embedBold r:id="rId2" w:fontKey="{461E554A-7937-4940-BED5-4FF5E7B4680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A3B85CD-62A6-4005-8717-A81B6C68EE4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A167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19B0">
      <w:rPr>
        <w:noProof/>
      </w:rPr>
      <w:t>eq11430.docx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E471E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219B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A1671" w:rsidRDefault="005A1671" w:rsidP="005A16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19B0">
      <w:rPr>
        <w:noProof/>
      </w:rPr>
      <w:t>eq11430.docx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219B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2C5" w:rsidRDefault="002762C5">
      <w:pPr>
        <w:spacing w:line="240" w:lineRule="auto"/>
      </w:pPr>
      <w:r>
        <w:separator/>
      </w:r>
    </w:p>
  </w:footnote>
  <w:footnote w:type="continuationSeparator" w:id="0">
    <w:p w:rsidR="002762C5" w:rsidRDefault="002762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219B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7F7"/>
    <w:rsid w:val="000D3F67"/>
    <w:rsid w:val="000E471E"/>
    <w:rsid w:val="001057BD"/>
    <w:rsid w:val="00205211"/>
    <w:rsid w:val="002623D0"/>
    <w:rsid w:val="002762C5"/>
    <w:rsid w:val="002A1E3D"/>
    <w:rsid w:val="002B772D"/>
    <w:rsid w:val="003114B9"/>
    <w:rsid w:val="003273F1"/>
    <w:rsid w:val="0035125E"/>
    <w:rsid w:val="003F6A9C"/>
    <w:rsid w:val="00423816"/>
    <w:rsid w:val="004A68AB"/>
    <w:rsid w:val="00505068"/>
    <w:rsid w:val="00545F85"/>
    <w:rsid w:val="005A1671"/>
    <w:rsid w:val="005B2AEB"/>
    <w:rsid w:val="00706542"/>
    <w:rsid w:val="00720496"/>
    <w:rsid w:val="00723EF8"/>
    <w:rsid w:val="0078182C"/>
    <w:rsid w:val="00885B74"/>
    <w:rsid w:val="008A7A47"/>
    <w:rsid w:val="00910EF7"/>
    <w:rsid w:val="00997F4C"/>
    <w:rsid w:val="00A82E08"/>
    <w:rsid w:val="00AA344E"/>
    <w:rsid w:val="00B07D98"/>
    <w:rsid w:val="00B219B0"/>
    <w:rsid w:val="00B30B27"/>
    <w:rsid w:val="00B33546"/>
    <w:rsid w:val="00B67711"/>
    <w:rsid w:val="00BD37F7"/>
    <w:rsid w:val="00CF27C2"/>
    <w:rsid w:val="00CF731B"/>
    <w:rsid w:val="00D61CE0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6E5817-6C3F-4575-A213-EA995F22D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0CD695FFD01491383CC57E11ECD59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278E10-F8EC-4A38-B665-A3F025C38F0E}"/>
      </w:docPartPr>
      <w:docPartBody>
        <w:p w:rsidR="000A2225" w:rsidRDefault="000A2225">
          <w:pPr>
            <w:pStyle w:val="50CD695FFD01491383CC57E11ECD597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225"/>
    <w:rsid w:val="000A2225"/>
    <w:rsid w:val="005705E2"/>
    <w:rsid w:val="0057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0CD695FFD01491383CC57E11ECD597B">
    <w:name w:val="50CD695FFD01491383CC57E11ECD59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EQ09.12.2025 ZO09.12.2025 </dc:description>
  <cp:lastModifiedBy>Жарков М.А.</cp:lastModifiedBy>
  <cp:revision>4</cp:revision>
  <cp:lastPrinted>2025-12-09T16:31:00Z</cp:lastPrinted>
  <dcterms:created xsi:type="dcterms:W3CDTF">2025-12-09T15:26:00Z</dcterms:created>
  <dcterms:modified xsi:type="dcterms:W3CDTF">2025-12-10T07:38:00Z</dcterms:modified>
</cp:coreProperties>
</file>