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E19A4EACC7847D1886569AA91C03F7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EB7EA8" w:rsidRDefault="00545F85" w:rsidP="00EB7EA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E19A4EACC7847D1886569AA91C03F7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B7EA8" w:rsidRDefault="00EB7EA8" w:rsidP="00EB7EA8">
      <w:pPr>
        <w:pStyle w:val="1"/>
      </w:pPr>
      <w:r w:rsidRPr="00EB7EA8">
        <w:t xml:space="preserve">О Федеральном законе "О внесении изменений </w:t>
      </w:r>
    </w:p>
    <w:p w:rsidR="00EB7EA8" w:rsidRPr="00EB7EA8" w:rsidRDefault="00EB7EA8" w:rsidP="00EB7EA8">
      <w:pPr>
        <w:pStyle w:val="2"/>
      </w:pPr>
      <w:r w:rsidRPr="00EB7EA8">
        <w:t>в статью 6 Федерального закона "О связи"</w:t>
      </w:r>
    </w:p>
    <w:p w:rsidR="00EB7EA8" w:rsidRPr="00EB7EA8" w:rsidRDefault="00EB7EA8" w:rsidP="00EB7EA8">
      <w:pPr>
        <w:pStyle w:val="2"/>
      </w:pPr>
    </w:p>
    <w:p w:rsidR="00EB7EA8" w:rsidRDefault="00EB7EA8" w:rsidP="00EB7EA8">
      <w:pPr>
        <w:pStyle w:val="2"/>
      </w:pPr>
    </w:p>
    <w:p w:rsidR="00EB7EA8" w:rsidRPr="00EB7EA8" w:rsidRDefault="00EB7EA8" w:rsidP="00EB7EA8">
      <w:pPr>
        <w:pStyle w:val="2"/>
      </w:pPr>
    </w:p>
    <w:p w:rsidR="00EB7EA8" w:rsidRDefault="00EB7EA8">
      <w:r w:rsidRPr="00EB7EA8">
        <w:t>Рассмотрев принятый Государственной Думой Федерального Собрания Российской Федерации 16 декабря</w:t>
      </w:r>
      <w:r w:rsidR="0084436B">
        <w:t xml:space="preserve"> 2025 года Федеральный закон "О</w:t>
      </w:r>
      <w:r w:rsidR="0084436B">
        <w:rPr>
          <w:lang w:val="en-US"/>
        </w:rPr>
        <w:t> </w:t>
      </w:r>
      <w:r w:rsidR="0084436B">
        <w:t>внесении изменений в статью</w:t>
      </w:r>
      <w:r w:rsidR="0084436B">
        <w:rPr>
          <w:lang w:val="en-US"/>
        </w:rPr>
        <w:t> </w:t>
      </w:r>
      <w:r w:rsidR="0084436B">
        <w:t>6 Федерального закона "О</w:t>
      </w:r>
      <w:r w:rsidR="0084436B">
        <w:rPr>
          <w:lang w:val="en-US"/>
        </w:rPr>
        <w:t> </w:t>
      </w:r>
      <w:r w:rsidRPr="00EB7EA8">
        <w:t>с</w:t>
      </w:r>
      <w:r w:rsidR="0084436B">
        <w:t>вязи" в соответствии со статьей</w:t>
      </w:r>
      <w:r w:rsidR="0084436B">
        <w:rPr>
          <w:lang w:val="en-US"/>
        </w:rPr>
        <w:t> </w:t>
      </w:r>
      <w:r w:rsidRPr="00EB7EA8">
        <w:t xml:space="preserve">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EB7EA8" w:rsidRDefault="00EB7EA8"/>
    <w:p w:rsidR="00EB7EA8" w:rsidRPr="00EB7EA8" w:rsidRDefault="00EB7EA8" w:rsidP="00EB7EA8">
      <w:r w:rsidRPr="00EB7EA8">
        <w:t>1</w:t>
      </w:r>
      <w:r w:rsidR="0084436B">
        <w:t>. Одобрить Федеральный закон "О</w:t>
      </w:r>
      <w:r w:rsidR="0084436B">
        <w:rPr>
          <w:lang w:val="en-US"/>
        </w:rPr>
        <w:t> </w:t>
      </w:r>
      <w:r w:rsidRPr="00EB7EA8">
        <w:t xml:space="preserve">внесении изменений </w:t>
      </w:r>
      <w:r>
        <w:br/>
      </w:r>
      <w:r w:rsidR="0084436B">
        <w:t>в статью</w:t>
      </w:r>
      <w:r w:rsidR="0084436B">
        <w:rPr>
          <w:lang w:val="en-US"/>
        </w:rPr>
        <w:t> </w:t>
      </w:r>
      <w:r w:rsidR="0084436B">
        <w:t>6 Федерального закона "О</w:t>
      </w:r>
      <w:r w:rsidR="0084436B">
        <w:rPr>
          <w:lang w:val="en-US"/>
        </w:rPr>
        <w:t> </w:t>
      </w:r>
      <w:r w:rsidRPr="00EB7EA8">
        <w:t>связи".</w:t>
      </w:r>
    </w:p>
    <w:p w:rsidR="00EB7EA8" w:rsidRPr="00EB7EA8" w:rsidRDefault="00EB7EA8" w:rsidP="00EB7EA8">
      <w:r w:rsidRPr="00EB7EA8"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EB7EA8" w:rsidRDefault="00EB7EA8" w:rsidP="00545F85"/>
    <w:p w:rsidR="0084436B" w:rsidRDefault="00EB7EA8" w:rsidP="005D202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84436B">
        <w:t>В.И. МАТВИЕНКО</w:t>
      </w:r>
    </w:p>
    <w:p w:rsidR="00545F85" w:rsidRDefault="00545F85" w:rsidP="00545F85">
      <w:pPr>
        <w:pStyle w:val="ac"/>
      </w:pPr>
    </w:p>
    <w:p w:rsidR="005D2027" w:rsidRDefault="005D2027" w:rsidP="00545F85">
      <w:pPr>
        <w:pStyle w:val="ac"/>
      </w:pPr>
    </w:p>
    <w:p w:rsidR="005D2027" w:rsidRDefault="005D2027" w:rsidP="00545F85">
      <w:pPr>
        <w:pStyle w:val="ac"/>
      </w:pPr>
    </w:p>
    <w:p w:rsidR="005D2027" w:rsidRDefault="005D2027" w:rsidP="005D2027">
      <w:pPr>
        <w:pStyle w:val="af"/>
      </w:pPr>
      <w:r>
        <w:t>Москва</w:t>
      </w:r>
    </w:p>
    <w:p w:rsidR="005D2027" w:rsidRDefault="005D2027" w:rsidP="005D2027">
      <w:pPr>
        <w:pStyle w:val="af"/>
      </w:pPr>
      <w:r>
        <w:t>19 декабря 2025 года</w:t>
      </w:r>
      <w:r>
        <w:br/>
        <w:t>№ 611-СФ</w:t>
      </w:r>
    </w:p>
    <w:sectPr w:rsidR="005D202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40E" w:rsidRDefault="000E540E">
      <w:pPr>
        <w:spacing w:line="240" w:lineRule="auto"/>
      </w:pPr>
      <w:r>
        <w:separator/>
      </w:r>
    </w:p>
  </w:endnote>
  <w:endnote w:type="continuationSeparator" w:id="0">
    <w:p w:rsidR="000E540E" w:rsidRDefault="000E54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01CC134-2B58-4796-86B9-A3D0F1496DF8}"/>
    <w:embedBold r:id="rId2" w:fontKey="{97045A25-CBA4-4B10-83EE-5FAA3A3358C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26E2935-A7AB-4D01-BBCF-C354D55F879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84436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D2027">
      <w:rPr>
        <w:noProof/>
      </w:rPr>
      <w:t>zo7278.docx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15292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D2027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4436B" w:rsidRDefault="0084436B" w:rsidP="0084436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D2027">
      <w:rPr>
        <w:noProof/>
      </w:rPr>
      <w:t>zo7278.docx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D202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40E" w:rsidRDefault="000E540E">
      <w:pPr>
        <w:spacing w:line="240" w:lineRule="auto"/>
      </w:pPr>
      <w:r>
        <w:separator/>
      </w:r>
    </w:p>
  </w:footnote>
  <w:footnote w:type="continuationSeparator" w:id="0">
    <w:p w:rsidR="000E540E" w:rsidRDefault="000E540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D202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741"/>
    <w:rsid w:val="00015292"/>
    <w:rsid w:val="000D3F67"/>
    <w:rsid w:val="000E540E"/>
    <w:rsid w:val="001057BD"/>
    <w:rsid w:val="00205211"/>
    <w:rsid w:val="0024674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D2027"/>
    <w:rsid w:val="00720496"/>
    <w:rsid w:val="00723EF8"/>
    <w:rsid w:val="0078182C"/>
    <w:rsid w:val="0084436B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5725"/>
    <w:rsid w:val="00DA769E"/>
    <w:rsid w:val="00E02685"/>
    <w:rsid w:val="00EB7EA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657DB4-407E-405A-818B-CCFA1F41B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85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E19A4EACC7847D1886569AA91C03F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C896EF-EF3A-4D59-A02A-7DE08689F4E1}"/>
      </w:docPartPr>
      <w:docPartBody>
        <w:p w:rsidR="00DC0E13" w:rsidRDefault="00DC0E13">
          <w:pPr>
            <w:pStyle w:val="6E19A4EACC7847D1886569AA91C03F7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E13"/>
    <w:rsid w:val="0010728F"/>
    <w:rsid w:val="00AF5E3C"/>
    <w:rsid w:val="00DC0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E19A4EACC7847D1886569AA91C03F72">
    <w:name w:val="6E19A4EACC7847D1886569AA91C03F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ZO17.12.2025 SA18.12.2025 </dc:description>
  <cp:lastModifiedBy>Жарков М.А.</cp:lastModifiedBy>
  <cp:revision>4</cp:revision>
  <cp:lastPrinted>2025-12-18T15:16:00Z</cp:lastPrinted>
  <dcterms:created xsi:type="dcterms:W3CDTF">2025-12-17T12:08:00Z</dcterms:created>
  <dcterms:modified xsi:type="dcterms:W3CDTF">2025-12-18T15:18:00Z</dcterms:modified>
</cp:coreProperties>
</file>