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850F52C8CCCD4DDF86F8F3A2E2446D11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9B7553" w:rsidRDefault="00545F85" w:rsidP="009B7553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850F52C8CCCD4DDF86F8F3A2E2446D11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9B7553" w:rsidRDefault="009B7553" w:rsidP="009B7553">
      <w:pPr>
        <w:pStyle w:val="1"/>
      </w:pPr>
      <w:r w:rsidRPr="009B7553">
        <w:t xml:space="preserve">О Федеральном законе </w:t>
      </w:r>
      <w:r>
        <w:t>"</w:t>
      </w:r>
      <w:r w:rsidRPr="009B7553">
        <w:t xml:space="preserve">О внесении изменений </w:t>
      </w:r>
    </w:p>
    <w:p w:rsidR="009B7553" w:rsidRDefault="009B7553" w:rsidP="009B7553">
      <w:pPr>
        <w:pStyle w:val="2"/>
      </w:pPr>
      <w:r w:rsidRPr="009B7553">
        <w:t xml:space="preserve">в отдельные законодательные акты </w:t>
      </w:r>
    </w:p>
    <w:p w:rsidR="009B7553" w:rsidRPr="009B7553" w:rsidRDefault="009B7553" w:rsidP="009B7553">
      <w:pPr>
        <w:pStyle w:val="2"/>
      </w:pPr>
      <w:r w:rsidRPr="009B7553">
        <w:t>Российской Федерации"</w:t>
      </w:r>
    </w:p>
    <w:p w:rsidR="009B7553" w:rsidRPr="009B7553" w:rsidRDefault="009B7553" w:rsidP="009B7553">
      <w:pPr>
        <w:pStyle w:val="2"/>
      </w:pPr>
    </w:p>
    <w:p w:rsidR="009B7553" w:rsidRDefault="009B7553" w:rsidP="009B7553">
      <w:pPr>
        <w:pStyle w:val="2"/>
      </w:pPr>
    </w:p>
    <w:p w:rsidR="009B7553" w:rsidRPr="009B7553" w:rsidRDefault="009B7553" w:rsidP="009B7553">
      <w:pPr>
        <w:pStyle w:val="2"/>
      </w:pPr>
    </w:p>
    <w:p w:rsidR="009B7553" w:rsidRDefault="009B7553">
      <w:r w:rsidRPr="009B7553">
        <w:t xml:space="preserve">Рассмотрев принятый Государственной Думой Федерального Собрания Российской Федерации 21 октября 2025 года Федеральный закон </w:t>
      </w:r>
      <w:r>
        <w:t>"</w:t>
      </w:r>
      <w:r w:rsidRPr="009B7553">
        <w:t>О внесении изменений в отдельные законодательные акты Российской Федерации</w:t>
      </w:r>
      <w:r>
        <w:t>"</w:t>
      </w:r>
      <w:r w:rsidRPr="009B7553">
        <w:t xml:space="preserve"> </w:t>
      </w:r>
      <w:r w:rsidR="007B5A05">
        <w:br/>
      </w:r>
      <w:r w:rsidRPr="009B7553">
        <w:t xml:space="preserve">(проект № 761325-8) в соответствии со статьей 106 Конституции Российской Федерации,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9B7553" w:rsidRDefault="009B7553"/>
    <w:p w:rsidR="009B7553" w:rsidRPr="009B7553" w:rsidRDefault="009B7553" w:rsidP="009B7553">
      <w:pPr>
        <w:rPr>
          <w:bCs/>
        </w:rPr>
      </w:pPr>
      <w:r>
        <w:t>1. </w:t>
      </w:r>
      <w:r w:rsidRPr="009B7553">
        <w:t xml:space="preserve">Одобрить Федеральный закон </w:t>
      </w:r>
      <w:r>
        <w:t>"</w:t>
      </w:r>
      <w:r w:rsidRPr="009B7553">
        <w:rPr>
          <w:bCs/>
        </w:rPr>
        <w:t xml:space="preserve">О внесении изменений </w:t>
      </w:r>
      <w:r w:rsidR="00DA3CFD">
        <w:rPr>
          <w:bCs/>
        </w:rPr>
        <w:br/>
      </w:r>
      <w:r w:rsidRPr="009B7553">
        <w:rPr>
          <w:bCs/>
        </w:rPr>
        <w:t>в отдельные законодательные акты Российской Федерации</w:t>
      </w:r>
      <w:r>
        <w:rPr>
          <w:bCs/>
        </w:rPr>
        <w:t>"</w:t>
      </w:r>
      <w:r w:rsidRPr="009B7553">
        <w:t>.</w:t>
      </w:r>
    </w:p>
    <w:p w:rsidR="009B7553" w:rsidRPr="009B7553" w:rsidRDefault="009B7553" w:rsidP="009B7553">
      <w:r>
        <w:t>2. </w:t>
      </w:r>
      <w:r w:rsidRPr="009B7553">
        <w:t>Настоящее постановление вступает в силу со дня его принятия.</w:t>
      </w:r>
    </w:p>
    <w:p w:rsidR="00545F85" w:rsidRDefault="00545F85" w:rsidP="00545F85"/>
    <w:p w:rsidR="009B7553" w:rsidRDefault="009B7553" w:rsidP="00545F85"/>
    <w:p w:rsidR="00437914" w:rsidRDefault="00437914" w:rsidP="00545F85"/>
    <w:p w:rsidR="00437914" w:rsidRDefault="00437914" w:rsidP="007B5A05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F36AF3" w:rsidRDefault="00F36AF3" w:rsidP="00C74F19">
      <w:pPr>
        <w:pStyle w:val="ac"/>
      </w:pPr>
    </w:p>
    <w:p w:rsidR="007B5A05" w:rsidRDefault="007B5A05" w:rsidP="00C74F19">
      <w:pPr>
        <w:pStyle w:val="ac"/>
      </w:pPr>
    </w:p>
    <w:p w:rsidR="007B5A05" w:rsidRDefault="007B5A05" w:rsidP="00545F85">
      <w:pPr>
        <w:pStyle w:val="af"/>
      </w:pPr>
      <w:r>
        <w:t>Москва</w:t>
      </w:r>
    </w:p>
    <w:p w:rsidR="007B5A05" w:rsidRDefault="007B5A05" w:rsidP="00545F85">
      <w:pPr>
        <w:pStyle w:val="af"/>
      </w:pPr>
      <w:r>
        <w:t>22 октября 2025 года</w:t>
      </w:r>
    </w:p>
    <w:p w:rsidR="007B5A05" w:rsidRPr="00482F30" w:rsidRDefault="007B5A05" w:rsidP="00545F85">
      <w:pPr>
        <w:pStyle w:val="af"/>
      </w:pPr>
      <w:r>
        <w:t>№ 461-СФ</w:t>
      </w:r>
    </w:p>
    <w:sectPr w:rsidR="007B5A05" w:rsidRPr="00482F3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28C6" w:rsidRDefault="003228C6">
      <w:pPr>
        <w:spacing w:line="240" w:lineRule="auto"/>
      </w:pPr>
      <w:r>
        <w:separator/>
      </w:r>
    </w:p>
  </w:endnote>
  <w:endnote w:type="continuationSeparator" w:id="0">
    <w:p w:rsidR="003228C6" w:rsidRDefault="003228C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5F4F6165-44C3-4A48-BD34-4CB7C32964AC}"/>
    <w:embedBold r:id="rId2" w:fontKey="{B1D7E6F9-C812-47F8-98C9-DC6372C2D71A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8E53C6DD-0DF3-4010-8C50-02CA7D6ACBA1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DA3CFD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B5A05">
      <w:rPr>
        <w:noProof/>
      </w:rPr>
      <w:t>zo7074.docx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066B5A">
      <w:rPr>
        <w:noProof/>
      </w:rPr>
      <w:t>21.10.25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7B5A05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37914" w:rsidRDefault="00437914" w:rsidP="00437914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B5A05">
      <w:rPr>
        <w:noProof/>
      </w:rPr>
      <w:t>zo7074.docx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B5A05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28C6" w:rsidRDefault="003228C6">
      <w:pPr>
        <w:spacing w:line="240" w:lineRule="auto"/>
      </w:pPr>
      <w:r>
        <w:separator/>
      </w:r>
    </w:p>
  </w:footnote>
  <w:footnote w:type="continuationSeparator" w:id="0">
    <w:p w:rsidR="003228C6" w:rsidRDefault="003228C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7B5A05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2AC5"/>
    <w:rsid w:val="00066B5A"/>
    <w:rsid w:val="000D3F67"/>
    <w:rsid w:val="001057BD"/>
    <w:rsid w:val="00205211"/>
    <w:rsid w:val="002623D0"/>
    <w:rsid w:val="002A1E3D"/>
    <w:rsid w:val="002B772D"/>
    <w:rsid w:val="003114B9"/>
    <w:rsid w:val="003228C6"/>
    <w:rsid w:val="003273F1"/>
    <w:rsid w:val="0035125E"/>
    <w:rsid w:val="00423816"/>
    <w:rsid w:val="00437914"/>
    <w:rsid w:val="004A68AB"/>
    <w:rsid w:val="00505068"/>
    <w:rsid w:val="00545F85"/>
    <w:rsid w:val="005B2AEB"/>
    <w:rsid w:val="00720496"/>
    <w:rsid w:val="00723EF8"/>
    <w:rsid w:val="0078182C"/>
    <w:rsid w:val="007B5A05"/>
    <w:rsid w:val="00850D1E"/>
    <w:rsid w:val="00885B74"/>
    <w:rsid w:val="00910EF7"/>
    <w:rsid w:val="00997F4C"/>
    <w:rsid w:val="009B7553"/>
    <w:rsid w:val="00A82E08"/>
    <w:rsid w:val="00AA344E"/>
    <w:rsid w:val="00B07D98"/>
    <w:rsid w:val="00B30B27"/>
    <w:rsid w:val="00B33546"/>
    <w:rsid w:val="00B67711"/>
    <w:rsid w:val="00CE2AC5"/>
    <w:rsid w:val="00CF27C2"/>
    <w:rsid w:val="00CF731B"/>
    <w:rsid w:val="00DA3CFD"/>
    <w:rsid w:val="00DA769E"/>
    <w:rsid w:val="00E02685"/>
    <w:rsid w:val="00F178A8"/>
    <w:rsid w:val="00F21BB0"/>
    <w:rsid w:val="00F36AF3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02D7B8D-93B6-4552-8535-C441C979A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50F52C8CCCD4DDF86F8F3A2E2446D1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DDB4499-D7D2-4543-8D95-DB76F173245C}"/>
      </w:docPartPr>
      <w:docPartBody>
        <w:p w:rsidR="00555D60" w:rsidRDefault="00555D60">
          <w:pPr>
            <w:pStyle w:val="850F52C8CCCD4DDF86F8F3A2E2446D11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D60"/>
    <w:rsid w:val="002160A1"/>
    <w:rsid w:val="00342448"/>
    <w:rsid w:val="00555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850F52C8CCCD4DDF86F8F3A2E2446D11">
    <w:name w:val="850F52C8CCCD4DDF86F8F3A2E2446D1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ZO16.10.2025 ZO16.10.2025 SS21.10.2025 SA21.10.2025 </dc:description>
  <cp:lastModifiedBy>Жарков М.А.</cp:lastModifiedBy>
  <cp:revision>6</cp:revision>
  <cp:lastPrinted>2025-10-21T14:49:00Z</cp:lastPrinted>
  <dcterms:created xsi:type="dcterms:W3CDTF">2025-10-16T14:31:00Z</dcterms:created>
  <dcterms:modified xsi:type="dcterms:W3CDTF">2025-10-21T15:11:00Z</dcterms:modified>
</cp:coreProperties>
</file>