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BDBE37EB8AEA423888834335F239B112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5E242C" w:rsidRDefault="00545F85" w:rsidP="005E242C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BDBE37EB8AEA423888834335F239B112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5E242C" w:rsidRDefault="005E242C" w:rsidP="005E242C">
      <w:pPr>
        <w:pStyle w:val="1"/>
      </w:pPr>
      <w:r w:rsidRPr="005E242C">
        <w:t xml:space="preserve">О Федеральном законе "О внесении изменений </w:t>
      </w:r>
    </w:p>
    <w:p w:rsidR="005E242C" w:rsidRDefault="005E242C" w:rsidP="005E242C">
      <w:pPr>
        <w:pStyle w:val="2"/>
      </w:pPr>
      <w:r w:rsidRPr="005E242C">
        <w:t xml:space="preserve">в отдельные законодательные акты </w:t>
      </w:r>
    </w:p>
    <w:p w:rsidR="005E242C" w:rsidRPr="005E242C" w:rsidRDefault="005E242C" w:rsidP="005E242C">
      <w:pPr>
        <w:pStyle w:val="2"/>
      </w:pPr>
      <w:r w:rsidRPr="005E242C">
        <w:t>Российской Федерации"</w:t>
      </w:r>
    </w:p>
    <w:p w:rsidR="005E242C" w:rsidRPr="005E242C" w:rsidRDefault="005E242C" w:rsidP="005E242C">
      <w:pPr>
        <w:pStyle w:val="2"/>
      </w:pPr>
    </w:p>
    <w:p w:rsidR="005E242C" w:rsidRPr="005E242C" w:rsidRDefault="005E242C" w:rsidP="005E242C">
      <w:pPr>
        <w:pStyle w:val="2"/>
      </w:pPr>
    </w:p>
    <w:p w:rsidR="005E242C" w:rsidRPr="005E242C" w:rsidRDefault="005E242C" w:rsidP="005E242C">
      <w:pPr>
        <w:pStyle w:val="2"/>
      </w:pPr>
    </w:p>
    <w:p w:rsidR="005E242C" w:rsidRDefault="005E242C">
      <w:r w:rsidRPr="005E242C">
        <w:t xml:space="preserve">Рассмотрев принятый Государственной Думой Федерального Собрания Российской Федерации 14 октября 2025 года Федеральный закон "О внесении изменений в отдельные законодательные акты Российской Федерации" </w:t>
      </w:r>
      <w:r>
        <w:br/>
      </w:r>
      <w:r w:rsidRPr="005E242C">
        <w:t xml:space="preserve">(проект № 797061-8) в соответствии со статьей 106 Конституции Российской Федерации, </w:t>
      </w:r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</w:t>
      </w:r>
      <w:bookmarkStart w:id="0" w:name="_GoBack"/>
      <w:bookmarkEnd w:id="0"/>
      <w:r w:rsidRPr="00B51544">
        <w:rPr>
          <w:b/>
          <w:spacing w:val="60"/>
          <w:szCs w:val="28"/>
        </w:rPr>
        <w:t>ляет</w:t>
      </w:r>
      <w:r>
        <w:t>:</w:t>
      </w:r>
    </w:p>
    <w:p w:rsidR="005E242C" w:rsidRDefault="005E242C"/>
    <w:p w:rsidR="005E242C" w:rsidRPr="005E242C" w:rsidRDefault="005E242C" w:rsidP="005E242C">
      <w:r w:rsidRPr="005E242C">
        <w:t xml:space="preserve">1. Одобрить Федеральный закон "О внесении изменений </w:t>
      </w:r>
      <w:r>
        <w:br/>
      </w:r>
      <w:r w:rsidRPr="005E242C">
        <w:t>в отдельные законодательные акты Российской Федерации".</w:t>
      </w:r>
    </w:p>
    <w:p w:rsidR="005E242C" w:rsidRPr="005E242C" w:rsidRDefault="005E242C" w:rsidP="005E242C">
      <w:r w:rsidRPr="005E242C">
        <w:t>2. Настоящее постановление вступает в силу со дня его принятия.</w:t>
      </w:r>
    </w:p>
    <w:p w:rsidR="005E242C" w:rsidRPr="005E242C" w:rsidRDefault="005E242C" w:rsidP="005E242C"/>
    <w:p w:rsidR="005E242C" w:rsidRDefault="005E242C" w:rsidP="005E242C"/>
    <w:p w:rsidR="005E242C" w:rsidRPr="005E242C" w:rsidRDefault="005E242C" w:rsidP="005E242C"/>
    <w:p w:rsidR="004F409E" w:rsidRDefault="004F409E" w:rsidP="00D34238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5E242C" w:rsidRPr="005E242C" w:rsidRDefault="005E242C" w:rsidP="005E242C">
      <w:pPr>
        <w:pStyle w:val="ac"/>
      </w:pPr>
    </w:p>
    <w:p w:rsidR="00545F85" w:rsidRDefault="00545F85" w:rsidP="00545F85">
      <w:pPr>
        <w:pStyle w:val="ac"/>
      </w:pPr>
    </w:p>
    <w:p w:rsidR="00D34238" w:rsidRDefault="00D34238" w:rsidP="00D34238">
      <w:pPr>
        <w:pStyle w:val="af"/>
      </w:pPr>
      <w:r>
        <w:t>Москва</w:t>
      </w:r>
    </w:p>
    <w:p w:rsidR="00D34238" w:rsidRDefault="00D34238" w:rsidP="00D34238">
      <w:pPr>
        <w:pStyle w:val="af"/>
      </w:pPr>
      <w:r>
        <w:t>22 октября 2025 года</w:t>
      </w:r>
      <w:r>
        <w:br/>
        <w:t>№ 455-СФ</w:t>
      </w:r>
    </w:p>
    <w:sectPr w:rsidR="00D34238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D308A" w:rsidRDefault="009D308A">
      <w:pPr>
        <w:spacing w:line="240" w:lineRule="auto"/>
      </w:pPr>
      <w:r>
        <w:separator/>
      </w:r>
    </w:p>
  </w:endnote>
  <w:endnote w:type="continuationSeparator" w:id="0">
    <w:p w:rsidR="009D308A" w:rsidRDefault="009D308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72C98954-7CA5-4504-A8E5-77971FBD513A}"/>
    <w:embedBold r:id="rId2" w:fontKey="{8A6C0948-602B-4019-8E77-F8FD4A178B41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02CEC928-B79D-4D7F-8267-AA8E62C15B5B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4F409E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D34238">
      <w:rPr>
        <w:noProof/>
      </w:rPr>
      <w:t>zo7080.docx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0076FD">
      <w:rPr>
        <w:noProof/>
      </w:rPr>
      <w:t>21.10.25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D34238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4F409E" w:rsidRDefault="004F409E" w:rsidP="004F409E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D34238">
      <w:rPr>
        <w:noProof/>
      </w:rPr>
      <w:t>zo7080.docx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D34238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D308A" w:rsidRDefault="009D308A">
      <w:pPr>
        <w:spacing w:line="240" w:lineRule="auto"/>
      </w:pPr>
      <w:r>
        <w:separator/>
      </w:r>
    </w:p>
  </w:footnote>
  <w:footnote w:type="continuationSeparator" w:id="0">
    <w:p w:rsidR="009D308A" w:rsidRDefault="009D308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D34238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5563"/>
    <w:rsid w:val="00003FD5"/>
    <w:rsid w:val="000076FD"/>
    <w:rsid w:val="000D3F67"/>
    <w:rsid w:val="001057BD"/>
    <w:rsid w:val="00205211"/>
    <w:rsid w:val="00211EFE"/>
    <w:rsid w:val="00227761"/>
    <w:rsid w:val="002623D0"/>
    <w:rsid w:val="002A1E3D"/>
    <w:rsid w:val="002B772D"/>
    <w:rsid w:val="003114B9"/>
    <w:rsid w:val="003273F1"/>
    <w:rsid w:val="0035125E"/>
    <w:rsid w:val="00423816"/>
    <w:rsid w:val="004A68AB"/>
    <w:rsid w:val="004F409E"/>
    <w:rsid w:val="00505068"/>
    <w:rsid w:val="00545F85"/>
    <w:rsid w:val="005B2AEB"/>
    <w:rsid w:val="005E242C"/>
    <w:rsid w:val="00720496"/>
    <w:rsid w:val="00723EF8"/>
    <w:rsid w:val="0078182C"/>
    <w:rsid w:val="007F5563"/>
    <w:rsid w:val="00885B74"/>
    <w:rsid w:val="00910EF7"/>
    <w:rsid w:val="00997F4C"/>
    <w:rsid w:val="009D308A"/>
    <w:rsid w:val="00A82E08"/>
    <w:rsid w:val="00AA344E"/>
    <w:rsid w:val="00B07D98"/>
    <w:rsid w:val="00B30B27"/>
    <w:rsid w:val="00B33546"/>
    <w:rsid w:val="00B67711"/>
    <w:rsid w:val="00CF27C2"/>
    <w:rsid w:val="00CF731B"/>
    <w:rsid w:val="00D34238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D0B1696-D16E-4C43-8F4C-19B4168C76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7086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BDBE37EB8AEA423888834335F239B11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C1259E-1709-460C-81C3-9958BB4E5888}"/>
      </w:docPartPr>
      <w:docPartBody>
        <w:p w:rsidR="00D8093D" w:rsidRDefault="00D8093D">
          <w:pPr>
            <w:pStyle w:val="BDBE37EB8AEA423888834335F239B112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093D"/>
    <w:rsid w:val="001B5652"/>
    <w:rsid w:val="00D8093D"/>
    <w:rsid w:val="00E26C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BDBE37EB8AEA423888834335F239B112">
    <w:name w:val="BDBE37EB8AEA423888834335F239B11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4</TotalTime>
  <Pages>1</Pages>
  <Words>127</Words>
  <Characters>726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экономической политике</dc:subject>
  <dc:creator>Заказчик - Коптева+</dc:creator>
  <cp:keywords/>
  <dc:description>ZO20.10.2025 ZO20.10.2025 </dc:description>
  <cp:lastModifiedBy>Жарков М.А.</cp:lastModifiedBy>
  <cp:revision>16</cp:revision>
  <cp:lastPrinted>2025-10-21T14:55:00Z</cp:lastPrinted>
  <dcterms:created xsi:type="dcterms:W3CDTF">2025-10-20T07:42:00Z</dcterms:created>
  <dcterms:modified xsi:type="dcterms:W3CDTF">2025-10-21T15:12:00Z</dcterms:modified>
</cp:coreProperties>
</file>