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A1F76BB23AB4528AF97EC1F839A7DC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139C6" w:rsidRDefault="00545F85" w:rsidP="004139C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A1F76BB23AB4528AF97EC1F839A7DC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139C6" w:rsidRPr="004139C6" w:rsidRDefault="004139C6" w:rsidP="004139C6">
      <w:pPr>
        <w:pStyle w:val="1"/>
      </w:pPr>
      <w:r w:rsidRPr="004139C6">
        <w:t xml:space="preserve">О Федеральном законе "О внесении изменений </w:t>
      </w:r>
    </w:p>
    <w:p w:rsidR="004139C6" w:rsidRDefault="004139C6" w:rsidP="004139C6">
      <w:pPr>
        <w:pStyle w:val="2"/>
      </w:pPr>
      <w:r>
        <w:t xml:space="preserve">в статью 14 Закона Российской Федерации </w:t>
      </w:r>
    </w:p>
    <w:p w:rsidR="004139C6" w:rsidRDefault="00FF4C04" w:rsidP="004139C6">
      <w:pPr>
        <w:pStyle w:val="2"/>
        <w:rPr>
          <w:color w:val="000000"/>
        </w:rPr>
      </w:pPr>
      <w:r>
        <w:t>"</w:t>
      </w:r>
      <w:r w:rsidR="004139C6">
        <w:t>О статусе столицы Российской Федерации</w:t>
      </w:r>
      <w:r w:rsidR="004139C6">
        <w:rPr>
          <w:szCs w:val="28"/>
        </w:rPr>
        <w:t>"</w:t>
      </w:r>
    </w:p>
    <w:p w:rsidR="004139C6" w:rsidRDefault="004139C6" w:rsidP="004139C6">
      <w:pPr>
        <w:pStyle w:val="2"/>
      </w:pPr>
    </w:p>
    <w:p w:rsidR="004139C6" w:rsidRDefault="004139C6" w:rsidP="004139C6">
      <w:pPr>
        <w:pStyle w:val="2"/>
      </w:pPr>
    </w:p>
    <w:p w:rsidR="004139C6" w:rsidRDefault="004139C6" w:rsidP="004139C6">
      <w:pPr>
        <w:pStyle w:val="2"/>
      </w:pPr>
    </w:p>
    <w:p w:rsidR="004139C6" w:rsidRDefault="004139C6">
      <w:r>
        <w:t>Рассмотрев принятый Государственной Думой Федерального Собрания Российской Федерации 16 декабря 2025 года Федеральный закон "</w:t>
      </w:r>
      <w:r>
        <w:rPr>
          <w:bCs/>
          <w:szCs w:val="28"/>
        </w:rPr>
        <w:t xml:space="preserve">О внесении </w:t>
      </w:r>
      <w:r>
        <w:rPr>
          <w:bCs/>
        </w:rPr>
        <w:t>изменений в статью 14 Закона Российской Федерации "О статусе столицы Российской Федерации</w:t>
      </w:r>
      <w:r>
        <w:rPr>
          <w:bCs/>
          <w:szCs w:val="28"/>
        </w:rPr>
        <w:t>"</w:t>
      </w:r>
      <w:r>
        <w:t xml:space="preserve"> в соответствии со статьей 106 Конституции Российской Федерации, 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139C6" w:rsidRDefault="004139C6"/>
    <w:p w:rsidR="004139C6" w:rsidRDefault="004139C6" w:rsidP="004139C6">
      <w:r>
        <w:t>1. Одобрить Федеральный закон "</w:t>
      </w:r>
      <w:r>
        <w:rPr>
          <w:bCs/>
          <w:szCs w:val="28"/>
        </w:rPr>
        <w:t xml:space="preserve">О внесении </w:t>
      </w:r>
      <w:r>
        <w:rPr>
          <w:bCs/>
        </w:rPr>
        <w:t xml:space="preserve">изменений </w:t>
      </w:r>
      <w:r>
        <w:rPr>
          <w:bCs/>
        </w:rPr>
        <w:br/>
        <w:t>в статью 14 Закона Российской Федерации "О статусе столицы Российской Федерации</w:t>
      </w:r>
      <w:r>
        <w:rPr>
          <w:bCs/>
          <w:szCs w:val="28"/>
        </w:rPr>
        <w:t>"</w:t>
      </w:r>
      <w:r>
        <w:t>.</w:t>
      </w:r>
    </w:p>
    <w:p w:rsidR="004139C6" w:rsidRDefault="004139C6" w:rsidP="004139C6">
      <w:r>
        <w:t>2. Настоящее постановление вступает в силу со дня его принятия.</w:t>
      </w:r>
    </w:p>
    <w:p w:rsidR="004139C6" w:rsidRDefault="004139C6" w:rsidP="0078162A">
      <w:pPr>
        <w:spacing w:line="240" w:lineRule="auto"/>
      </w:pPr>
    </w:p>
    <w:p w:rsidR="004139C6" w:rsidRDefault="004139C6" w:rsidP="0078162A">
      <w:pPr>
        <w:spacing w:line="240" w:lineRule="auto"/>
      </w:pPr>
    </w:p>
    <w:p w:rsidR="004139C6" w:rsidRDefault="004139C6" w:rsidP="0078162A">
      <w:pPr>
        <w:spacing w:line="240" w:lineRule="auto"/>
      </w:pPr>
    </w:p>
    <w:p w:rsidR="00344B7F" w:rsidRDefault="004139C6" w:rsidP="0078162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344B7F">
        <w:t>В.И. МАТВИЕНКО</w:t>
      </w:r>
    </w:p>
    <w:p w:rsidR="004139C6" w:rsidRDefault="004139C6" w:rsidP="004139C6">
      <w:pPr>
        <w:pStyle w:val="ac"/>
      </w:pPr>
    </w:p>
    <w:p w:rsidR="00545F85" w:rsidRDefault="00545F85" w:rsidP="004139C6">
      <w:pPr>
        <w:pStyle w:val="ac"/>
      </w:pPr>
    </w:p>
    <w:p w:rsidR="0078162A" w:rsidRDefault="0078162A" w:rsidP="0078162A">
      <w:pPr>
        <w:pStyle w:val="af"/>
      </w:pPr>
      <w:r>
        <w:t>Москва</w:t>
      </w:r>
    </w:p>
    <w:p w:rsidR="0078162A" w:rsidRDefault="0078162A" w:rsidP="0078162A">
      <w:pPr>
        <w:pStyle w:val="af"/>
      </w:pPr>
      <w:r>
        <w:t>19 декабря 2025 года</w:t>
      </w:r>
      <w:r>
        <w:br/>
        <w:t>№ 601-СФ</w:t>
      </w:r>
    </w:p>
    <w:sectPr w:rsidR="0078162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1606" w:rsidRDefault="00381606">
      <w:pPr>
        <w:spacing w:line="240" w:lineRule="auto"/>
      </w:pPr>
      <w:r>
        <w:separator/>
      </w:r>
    </w:p>
  </w:endnote>
  <w:endnote w:type="continuationSeparator" w:id="0">
    <w:p w:rsidR="00381606" w:rsidRDefault="003816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F6A8776-4BBB-4144-9E90-E5DCE54BF4C5}"/>
    <w:embedBold r:id="rId2" w:fontKey="{5FF0037C-0D21-462A-B933-AC84279D4BC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5104D2D-1D62-4A0E-899F-21AD3103733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8F759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8162A">
      <w:rPr>
        <w:noProof/>
      </w:rPr>
      <w:t>sa10559.docx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851A0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8162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44B7F" w:rsidRDefault="00344B7F" w:rsidP="00344B7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8162A">
      <w:rPr>
        <w:noProof/>
      </w:rPr>
      <w:t>sa10559.docx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8162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1606" w:rsidRDefault="00381606">
      <w:pPr>
        <w:spacing w:line="240" w:lineRule="auto"/>
      </w:pPr>
      <w:r>
        <w:separator/>
      </w:r>
    </w:p>
  </w:footnote>
  <w:footnote w:type="continuationSeparator" w:id="0">
    <w:p w:rsidR="00381606" w:rsidRDefault="003816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8162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51B"/>
    <w:rsid w:val="000D3F67"/>
    <w:rsid w:val="001057BD"/>
    <w:rsid w:val="00205211"/>
    <w:rsid w:val="002623D0"/>
    <w:rsid w:val="002A1E3D"/>
    <w:rsid w:val="002B772D"/>
    <w:rsid w:val="003114B9"/>
    <w:rsid w:val="003273F1"/>
    <w:rsid w:val="00344B7F"/>
    <w:rsid w:val="0035125E"/>
    <w:rsid w:val="00381606"/>
    <w:rsid w:val="004139C6"/>
    <w:rsid w:val="00423816"/>
    <w:rsid w:val="004A68AB"/>
    <w:rsid w:val="00505068"/>
    <w:rsid w:val="00545F85"/>
    <w:rsid w:val="005B2AEB"/>
    <w:rsid w:val="00720496"/>
    <w:rsid w:val="00723EF8"/>
    <w:rsid w:val="0078162A"/>
    <w:rsid w:val="0078182C"/>
    <w:rsid w:val="00885B74"/>
    <w:rsid w:val="008A720B"/>
    <w:rsid w:val="008F7596"/>
    <w:rsid w:val="00910EF7"/>
    <w:rsid w:val="009851A0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7651B"/>
    <w:rsid w:val="00F9160B"/>
    <w:rsid w:val="00FD7FD3"/>
    <w:rsid w:val="00FF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F608F7-1CD6-4C59-BD6E-6F89DA9CD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9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A1F76BB23AB4528AF97EC1F839A7D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91399E0-4CC4-404A-99C7-9FB6BCC45DC0}"/>
      </w:docPartPr>
      <w:docPartBody>
        <w:p w:rsidR="00CE0613" w:rsidRDefault="00CE0613">
          <w:pPr>
            <w:pStyle w:val="1A1F76BB23AB4528AF97EC1F839A7DC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613"/>
    <w:rsid w:val="00616A3D"/>
    <w:rsid w:val="00CE0613"/>
    <w:rsid w:val="00FC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A1F76BB23AB4528AF97EC1F839A7DC4">
    <w:name w:val="1A1F76BB23AB4528AF97EC1F839A7D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Елизаров+</dc:creator>
  <cp:keywords/>
  <dc:description>SA16.12.2025 SA16.12.2025 EQ17.12.2025 </dc:description>
  <cp:lastModifiedBy>Жарков М.А.</cp:lastModifiedBy>
  <cp:revision>5</cp:revision>
  <cp:lastPrinted>2025-12-18T15:54:00Z</cp:lastPrinted>
  <dcterms:created xsi:type="dcterms:W3CDTF">2025-12-16T13:17:00Z</dcterms:created>
  <dcterms:modified xsi:type="dcterms:W3CDTF">2025-12-18T16:01:00Z</dcterms:modified>
</cp:coreProperties>
</file>