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FA71FE7D6FD4454B3DB226817CB47B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FC36D9" w:rsidRPr="00FC36D9" w:rsidRDefault="00FC36D9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FA71FE7D6FD4454B3DB226817CB47B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C36D9" w:rsidRPr="00FC36D9" w:rsidRDefault="00FC36D9" w:rsidP="00FC36D9">
      <w:pPr>
        <w:pStyle w:val="1"/>
      </w:pPr>
      <w:r w:rsidRPr="00FC36D9">
        <w:t xml:space="preserve">О Федеральном законе "О внесении изменения </w:t>
      </w:r>
    </w:p>
    <w:p w:rsidR="00FC36D9" w:rsidRDefault="00FC36D9" w:rsidP="00FC36D9">
      <w:pPr>
        <w:pStyle w:val="2"/>
      </w:pPr>
      <w:r>
        <w:t>в статью 16</w:t>
      </w:r>
      <w:r>
        <w:rPr>
          <w:vertAlign w:val="superscript"/>
        </w:rPr>
        <w:t>1</w:t>
      </w:r>
      <w:r>
        <w:t xml:space="preserve"> Закона Российской Федерации </w:t>
      </w:r>
    </w:p>
    <w:p w:rsidR="00FC36D9" w:rsidRDefault="00FC36D9" w:rsidP="00FC36D9">
      <w:pPr>
        <w:pStyle w:val="2"/>
      </w:pPr>
      <w:r>
        <w:t>"О защите прав потребителей"</w:t>
      </w:r>
    </w:p>
    <w:p w:rsidR="00FC36D9" w:rsidRDefault="00FC36D9" w:rsidP="00FC36D9">
      <w:pPr>
        <w:pStyle w:val="2"/>
      </w:pPr>
    </w:p>
    <w:p w:rsidR="00FC36D9" w:rsidRDefault="00FC36D9" w:rsidP="00FC36D9">
      <w:pPr>
        <w:pStyle w:val="2"/>
      </w:pPr>
    </w:p>
    <w:p w:rsidR="00FC36D9" w:rsidRDefault="00FC36D9" w:rsidP="00FC36D9">
      <w:pPr>
        <w:pStyle w:val="2"/>
      </w:pPr>
    </w:p>
    <w:p w:rsidR="00FC36D9" w:rsidRDefault="00FC36D9">
      <w:r>
        <w:t>Рассмотрев принятый Государственной Думой Федерального Собрания Российской Федерации 24 сентября 2025 года Федеральный закон "О внесении изменения в статью 16</w:t>
      </w:r>
      <w:r>
        <w:rPr>
          <w:vertAlign w:val="superscript"/>
        </w:rPr>
        <w:t>1</w:t>
      </w:r>
      <w:r>
        <w:t xml:space="preserve"> Закона Российской Федерации "О защите прав потребителей"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</w:t>
      </w:r>
      <w:bookmarkStart w:id="0" w:name="_GoBack"/>
      <w:bookmarkEnd w:id="0"/>
      <w:r w:rsidRPr="00B51544">
        <w:rPr>
          <w:b/>
          <w:spacing w:val="60"/>
          <w:szCs w:val="28"/>
        </w:rPr>
        <w:t>ет</w:t>
      </w:r>
      <w:r>
        <w:t>:</w:t>
      </w:r>
    </w:p>
    <w:p w:rsidR="00FC36D9" w:rsidRDefault="00FC36D9" w:rsidP="00BF5D7C">
      <w:pPr>
        <w:spacing w:line="240" w:lineRule="auto"/>
      </w:pPr>
    </w:p>
    <w:p w:rsidR="00FC36D9" w:rsidRDefault="00FC36D9" w:rsidP="00FC36D9">
      <w:r>
        <w:t xml:space="preserve">1. Одобрить Федеральный закон "О внесении изменения </w:t>
      </w:r>
      <w:r>
        <w:br/>
        <w:t>в статью 16</w:t>
      </w:r>
      <w:r>
        <w:rPr>
          <w:vertAlign w:val="superscript"/>
        </w:rPr>
        <w:t xml:space="preserve">1 </w:t>
      </w:r>
      <w:r>
        <w:t>Закона Российской Федерации "О защите прав потребителей".</w:t>
      </w:r>
    </w:p>
    <w:p w:rsidR="00FC36D9" w:rsidRDefault="00FC36D9" w:rsidP="00FC36D9">
      <w:r>
        <w:t>2. Настоящее постановление вступает в силу со дня его принятия.</w:t>
      </w:r>
    </w:p>
    <w:p w:rsidR="00FC36D9" w:rsidRDefault="00FC36D9" w:rsidP="00BF5D7C">
      <w:pPr>
        <w:spacing w:line="240" w:lineRule="auto"/>
      </w:pPr>
    </w:p>
    <w:p w:rsidR="00FC36D9" w:rsidRDefault="00FC36D9" w:rsidP="00BF5D7C">
      <w:pPr>
        <w:spacing w:line="240" w:lineRule="auto"/>
      </w:pPr>
    </w:p>
    <w:p w:rsidR="00BE0F85" w:rsidRDefault="00FC36D9" w:rsidP="00BF5D7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 w:rsidR="00BE0F85">
        <w:t>В.И</w:t>
      </w:r>
      <w:proofErr w:type="spellEnd"/>
      <w:r w:rsidR="00BE0F85">
        <w:t>. МАТВИЕНКО</w:t>
      </w:r>
    </w:p>
    <w:p w:rsidR="00545F85" w:rsidRDefault="00545F85" w:rsidP="00FC36D9">
      <w:pPr>
        <w:pStyle w:val="ac"/>
      </w:pPr>
    </w:p>
    <w:p w:rsidR="00BF5D7C" w:rsidRDefault="00BF5D7C" w:rsidP="00FC36D9">
      <w:pPr>
        <w:pStyle w:val="ac"/>
      </w:pPr>
    </w:p>
    <w:p w:rsidR="00BF5D7C" w:rsidRDefault="00BF5D7C" w:rsidP="00FC36D9">
      <w:pPr>
        <w:pStyle w:val="ac"/>
      </w:pPr>
      <w:r>
        <w:t>Москва</w:t>
      </w:r>
    </w:p>
    <w:p w:rsidR="00BF5D7C" w:rsidRDefault="00BF5D7C" w:rsidP="00FC36D9">
      <w:pPr>
        <w:pStyle w:val="ac"/>
      </w:pPr>
      <w:r>
        <w:t>8 октября 2025 года</w:t>
      </w:r>
    </w:p>
    <w:p w:rsidR="00BF5D7C" w:rsidRDefault="00BF5D7C" w:rsidP="00FC36D9">
      <w:pPr>
        <w:pStyle w:val="ac"/>
      </w:pPr>
      <w:r>
        <w:t>№ 432-СФ</w:t>
      </w:r>
    </w:p>
    <w:sectPr w:rsidR="00BF5D7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5715" w:rsidRDefault="00CD5715">
      <w:pPr>
        <w:spacing w:line="240" w:lineRule="auto"/>
      </w:pPr>
      <w:r>
        <w:separator/>
      </w:r>
    </w:p>
  </w:endnote>
  <w:endnote w:type="continuationSeparator" w:id="0">
    <w:p w:rsidR="00CD5715" w:rsidRDefault="00CD57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9CCDDAA-23A2-4440-AF33-2CF41859901D}"/>
    <w:embedBold r:id="rId2" w:fontKey="{A059ECB9-C088-4478-B732-70A93D884D8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3AB2BBB-E2C3-4200-9FE7-B19245C612F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E0F8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F5D7C">
      <w:rPr>
        <w:noProof/>
      </w:rPr>
      <w:t>sa10267.docx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779FF">
      <w:rPr>
        <w:noProof/>
      </w:rPr>
      <w:t>07.10.25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F5D7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E0F85" w:rsidRDefault="00BE0F85" w:rsidP="00BE0F8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F5D7C">
      <w:rPr>
        <w:noProof/>
      </w:rPr>
      <w:t>sa10267.docx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F5D7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5715" w:rsidRDefault="00CD5715">
      <w:pPr>
        <w:spacing w:line="240" w:lineRule="auto"/>
      </w:pPr>
      <w:r>
        <w:separator/>
      </w:r>
    </w:p>
  </w:footnote>
  <w:footnote w:type="continuationSeparator" w:id="0">
    <w:p w:rsidR="00CD5715" w:rsidRDefault="00CD571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F5D7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51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779FF"/>
    <w:rsid w:val="00885B74"/>
    <w:rsid w:val="008F1004"/>
    <w:rsid w:val="00910EF7"/>
    <w:rsid w:val="00997F4C"/>
    <w:rsid w:val="009F1511"/>
    <w:rsid w:val="00A82E08"/>
    <w:rsid w:val="00AA344E"/>
    <w:rsid w:val="00B07D98"/>
    <w:rsid w:val="00B30B27"/>
    <w:rsid w:val="00B33546"/>
    <w:rsid w:val="00B67711"/>
    <w:rsid w:val="00BE0F85"/>
    <w:rsid w:val="00BF5D7C"/>
    <w:rsid w:val="00CD5715"/>
    <w:rsid w:val="00CF27C2"/>
    <w:rsid w:val="00CF731B"/>
    <w:rsid w:val="00DA769E"/>
    <w:rsid w:val="00E02685"/>
    <w:rsid w:val="00F178A8"/>
    <w:rsid w:val="00F21BB0"/>
    <w:rsid w:val="00F9160B"/>
    <w:rsid w:val="00FC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669540-153E-4BC5-ABAA-7C6BD30A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38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FA71FE7D6FD4454B3DB226817CB47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0BE078-F67A-4E0D-AFA8-061665FC65A3}"/>
      </w:docPartPr>
      <w:docPartBody>
        <w:p w:rsidR="002C6E6D" w:rsidRDefault="002C6E6D">
          <w:pPr>
            <w:pStyle w:val="1FA71FE7D6FD4454B3DB226817CB47B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E6D"/>
    <w:rsid w:val="002C6E6D"/>
    <w:rsid w:val="00CD6FD3"/>
    <w:rsid w:val="00D3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FA71FE7D6FD4454B3DB226817CB47B7">
    <w:name w:val="1FA71FE7D6FD4454B3DB226817CB47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Абзалова+</dc:creator>
  <cp:keywords/>
  <dc:description>SA29.09.2025 SA29.09.2025 </dc:description>
  <cp:lastModifiedBy>Жарков М.А.</cp:lastModifiedBy>
  <cp:revision>4</cp:revision>
  <cp:lastPrinted>2025-10-07T13:03:00Z</cp:lastPrinted>
  <dcterms:created xsi:type="dcterms:W3CDTF">2025-09-29T08:52:00Z</dcterms:created>
  <dcterms:modified xsi:type="dcterms:W3CDTF">2025-10-07T13:13:00Z</dcterms:modified>
</cp:coreProperties>
</file>