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845F6C0B0FD464095D95889A1C5229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C51829" w:rsidRDefault="00545F85" w:rsidP="00C51829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845F6C0B0FD464095D95889A1C5229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51829" w:rsidRDefault="00C51829" w:rsidP="00C51829">
      <w:pPr>
        <w:pStyle w:val="1"/>
      </w:pPr>
      <w:r w:rsidRPr="00C51829">
        <w:t xml:space="preserve">О Федеральном законе "О гарантиях социальной защиты </w:t>
      </w:r>
    </w:p>
    <w:p w:rsidR="00C51829" w:rsidRDefault="00C51829" w:rsidP="00C51829">
      <w:pPr>
        <w:pStyle w:val="2"/>
      </w:pPr>
      <w:r w:rsidRPr="00C51829">
        <w:t xml:space="preserve">отдельных категорий судей судов </w:t>
      </w:r>
    </w:p>
    <w:p w:rsidR="00C51829" w:rsidRPr="00C51829" w:rsidRDefault="00C51829" w:rsidP="00C51829">
      <w:pPr>
        <w:pStyle w:val="2"/>
      </w:pPr>
      <w:r w:rsidRPr="00C51829">
        <w:t>Луганской Народной Республики"</w:t>
      </w:r>
    </w:p>
    <w:p w:rsidR="00C51829" w:rsidRDefault="00C51829" w:rsidP="00C51829">
      <w:pPr>
        <w:pStyle w:val="2"/>
      </w:pPr>
    </w:p>
    <w:p w:rsidR="00C51829" w:rsidRDefault="00C51829" w:rsidP="00C51829">
      <w:pPr>
        <w:pStyle w:val="2"/>
      </w:pPr>
    </w:p>
    <w:p w:rsidR="00C51829" w:rsidRPr="00C51829" w:rsidRDefault="00C51829" w:rsidP="00C51829">
      <w:pPr>
        <w:pStyle w:val="2"/>
      </w:pPr>
    </w:p>
    <w:p w:rsidR="00C51829" w:rsidRDefault="00C51829">
      <w:r w:rsidRPr="00C51829">
        <w:t xml:space="preserve">Рассмотрев принятый Государственной Думой Федерального Собрания Российской Федерации 24 марта 2026 года Федеральный закон "О гарантиях социальной защиты отдельных категорий судей судов Луганской Народной Республики" </w:t>
      </w:r>
      <w:r>
        <w:br/>
      </w:r>
      <w:r w:rsidRPr="00C51829">
        <w:t xml:space="preserve">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C51829" w:rsidRDefault="00C51829"/>
    <w:p w:rsidR="00C51829" w:rsidRPr="00C51829" w:rsidRDefault="00C51829" w:rsidP="00C51829">
      <w:r w:rsidRPr="00C51829">
        <w:t>1. Одобрить Федеральный закон "О гарантиях социальной защиты отдельных категорий судей судов Луганской Народной Республики".</w:t>
      </w:r>
    </w:p>
    <w:p w:rsidR="00C51829" w:rsidRPr="00C51829" w:rsidRDefault="00C51829" w:rsidP="00C51829">
      <w:r w:rsidRPr="00C51829">
        <w:t>2. Настоящее постановление вступает в силу со дня его принятия.</w:t>
      </w:r>
    </w:p>
    <w:p w:rsidR="00545F85" w:rsidRDefault="00545F85" w:rsidP="00545F85"/>
    <w:p w:rsidR="00C51829" w:rsidRDefault="00C51829" w:rsidP="00545F85"/>
    <w:p w:rsidR="00C51829" w:rsidRDefault="00C51829" w:rsidP="00545F85"/>
    <w:p w:rsidR="00816CA8" w:rsidRDefault="00816CA8" w:rsidP="00886FC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c"/>
      </w:pPr>
    </w:p>
    <w:p w:rsidR="00886FC6" w:rsidRDefault="00886FC6" w:rsidP="00886FC6">
      <w:pPr>
        <w:pStyle w:val="ac"/>
      </w:pPr>
      <w:r>
        <w:t>Москва</w:t>
      </w:r>
    </w:p>
    <w:p w:rsidR="00886FC6" w:rsidRDefault="00886FC6" w:rsidP="00886FC6">
      <w:pPr>
        <w:pStyle w:val="ac"/>
      </w:pPr>
      <w:r>
        <w:t>1 апреля 2026 года</w:t>
      </w:r>
    </w:p>
    <w:p w:rsidR="00545F85" w:rsidRDefault="00886FC6" w:rsidP="00886FC6">
      <w:pPr>
        <w:pStyle w:val="af"/>
      </w:pPr>
      <w:r>
        <w:t>№ 11</w:t>
      </w:r>
      <w:r>
        <w:rPr>
          <w:lang w:val="en-US"/>
        </w:rPr>
        <w:t>1</w:t>
      </w:r>
      <w:r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255B" w:rsidRDefault="0040255B">
      <w:pPr>
        <w:spacing w:line="240" w:lineRule="auto"/>
      </w:pPr>
      <w:r>
        <w:separator/>
      </w:r>
    </w:p>
  </w:endnote>
  <w:endnote w:type="continuationSeparator" w:id="0">
    <w:p w:rsidR="0040255B" w:rsidRDefault="004025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11A462DF-5030-4EAE-9650-CCA0FDE619C3}"/>
    <w:embedBold r:id="rId2" w:fontKey="{4CBF2195-7452-44EB-95DB-863CC3C3BC3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F44456B-E0F0-41D0-8A7D-05E831A15EA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C51829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86FC6">
      <w:rPr>
        <w:noProof/>
      </w:rPr>
      <w:t>zo7512.docx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8B49F5">
      <w:rPr>
        <w:noProof/>
      </w:rPr>
      <w:t>01.04.26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886FC6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16CA8" w:rsidRDefault="00816CA8" w:rsidP="00816CA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86FC6">
      <w:rPr>
        <w:noProof/>
      </w:rPr>
      <w:t>zo7512.docx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86FC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255B" w:rsidRDefault="0040255B">
      <w:pPr>
        <w:spacing w:line="240" w:lineRule="auto"/>
      </w:pPr>
      <w:r>
        <w:separator/>
      </w:r>
    </w:p>
  </w:footnote>
  <w:footnote w:type="continuationSeparator" w:id="0">
    <w:p w:rsidR="0040255B" w:rsidRDefault="0040255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86FC6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F16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0255B"/>
    <w:rsid w:val="00423816"/>
    <w:rsid w:val="004A68AB"/>
    <w:rsid w:val="00505068"/>
    <w:rsid w:val="00545F85"/>
    <w:rsid w:val="005B2AEB"/>
    <w:rsid w:val="00720496"/>
    <w:rsid w:val="00723EF8"/>
    <w:rsid w:val="0078182C"/>
    <w:rsid w:val="00816CA8"/>
    <w:rsid w:val="00885B74"/>
    <w:rsid w:val="00886FC6"/>
    <w:rsid w:val="008B49F5"/>
    <w:rsid w:val="00905F16"/>
    <w:rsid w:val="00910EF7"/>
    <w:rsid w:val="00997F4C"/>
    <w:rsid w:val="00A82E08"/>
    <w:rsid w:val="00AA344E"/>
    <w:rsid w:val="00B07D98"/>
    <w:rsid w:val="00B30B27"/>
    <w:rsid w:val="00B33546"/>
    <w:rsid w:val="00B67711"/>
    <w:rsid w:val="00C51829"/>
    <w:rsid w:val="00CF27C2"/>
    <w:rsid w:val="00CF731B"/>
    <w:rsid w:val="00DA769E"/>
    <w:rsid w:val="00E02685"/>
    <w:rsid w:val="00EF5319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69AB1E-6A87-40DD-833E-0D308D7FC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9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2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845F6C0B0FD464095D95889A1C5229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DAFBEA6-5701-465F-BF6B-ACF494428F57}"/>
      </w:docPartPr>
      <w:docPartBody>
        <w:p w:rsidR="00F71974" w:rsidRDefault="00F71974">
          <w:pPr>
            <w:pStyle w:val="0845F6C0B0FD464095D95889A1C5229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974"/>
    <w:rsid w:val="000E7597"/>
    <w:rsid w:val="0032365F"/>
    <w:rsid w:val="00F71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845F6C0B0FD464095D95889A1C52295">
    <w:name w:val="0845F6C0B0FD464095D95889A1C5229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ZO27.03.2026 QA30.03.2026 </dc:description>
  <cp:lastModifiedBy>Кучерова О.М.</cp:lastModifiedBy>
  <cp:revision>4</cp:revision>
  <cp:lastPrinted>2026-03-31T13:36:00Z</cp:lastPrinted>
  <dcterms:created xsi:type="dcterms:W3CDTF">2026-03-27T07:26:00Z</dcterms:created>
  <dcterms:modified xsi:type="dcterms:W3CDTF">2026-04-01T06:50:00Z</dcterms:modified>
</cp:coreProperties>
</file>