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A3EB7B72FB5B4EC9BA59A8811B8C7459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7F2BF4" w:rsidRDefault="00545F85" w:rsidP="00BF61A1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A3EB7B72FB5B4EC9BA59A8811B8C7459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7F2BF4" w:rsidRDefault="007F2BF4" w:rsidP="007F2BF4">
      <w:pPr>
        <w:pStyle w:val="1"/>
      </w:pPr>
      <w:r w:rsidRPr="00BF0591">
        <w:t xml:space="preserve">О Федеральном законе "О внесении изменения </w:t>
      </w:r>
    </w:p>
    <w:p w:rsidR="007F2BF4" w:rsidRDefault="007F2BF4" w:rsidP="007F2BF4">
      <w:pPr>
        <w:pStyle w:val="2"/>
      </w:pPr>
      <w:r w:rsidRPr="00BF0591">
        <w:t xml:space="preserve">в статью 1 Федерального закона </w:t>
      </w:r>
    </w:p>
    <w:p w:rsidR="007F2BF4" w:rsidRDefault="007F2BF4" w:rsidP="007F2BF4">
      <w:pPr>
        <w:pStyle w:val="2"/>
      </w:pPr>
      <w:r w:rsidRPr="00BF0591">
        <w:t>"</w:t>
      </w:r>
      <w:r w:rsidRPr="00BF0591">
        <w:rPr>
          <w:rFonts w:hint="eastAsia"/>
        </w:rPr>
        <w:t>О</w:t>
      </w:r>
      <w:r w:rsidRPr="00BF0591">
        <w:t xml:space="preserve"> </w:t>
      </w:r>
      <w:r w:rsidRPr="00BF0591">
        <w:rPr>
          <w:rFonts w:hint="eastAsia"/>
        </w:rPr>
        <w:t>транспортной</w:t>
      </w:r>
      <w:r w:rsidRPr="00BF0591">
        <w:t xml:space="preserve"> </w:t>
      </w:r>
      <w:r w:rsidRPr="00BF0591">
        <w:rPr>
          <w:rFonts w:hint="eastAsia"/>
        </w:rPr>
        <w:t>безопасности</w:t>
      </w:r>
      <w:r w:rsidRPr="00BF0591">
        <w:t>"</w:t>
      </w:r>
    </w:p>
    <w:p w:rsidR="007F2BF4" w:rsidRDefault="007F2BF4" w:rsidP="007F2BF4">
      <w:pPr>
        <w:pStyle w:val="2"/>
      </w:pPr>
    </w:p>
    <w:p w:rsidR="007F2BF4" w:rsidRDefault="007F2BF4" w:rsidP="007F2BF4">
      <w:pPr>
        <w:pStyle w:val="2"/>
      </w:pPr>
    </w:p>
    <w:p w:rsidR="007F2BF4" w:rsidRPr="00BF0591" w:rsidRDefault="007F2BF4" w:rsidP="007F2BF4">
      <w:pPr>
        <w:pStyle w:val="2"/>
      </w:pPr>
    </w:p>
    <w:p w:rsidR="007F2BF4" w:rsidRDefault="007F2BF4">
      <w:r w:rsidRPr="00BF0591">
        <w:t xml:space="preserve">Рассмотрев принятый Государственной Думой Федерального Собрания Российской Федерации 20 января 2026 года Федеральный закон "О внесении изменения в статью 1 Федерального закона "О транспортной безопасности", </w:t>
      </w:r>
      <w:r>
        <w:br/>
      </w:r>
      <w:r w:rsidRPr="00BF0591">
        <w:t xml:space="preserve">в соответствии с частью 4 статьи 105 Конституции Российской Федерации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7F2BF4" w:rsidRDefault="007F2BF4"/>
    <w:p w:rsidR="007F2BF4" w:rsidRPr="00BF0591" w:rsidRDefault="007F2BF4" w:rsidP="007F2BF4">
      <w:r w:rsidRPr="00BF0591">
        <w:t xml:space="preserve">1. Одобрить Федеральный закон "О внесении изменения </w:t>
      </w:r>
      <w:r>
        <w:br/>
      </w:r>
      <w:r w:rsidRPr="00BF0591">
        <w:t>в статью 1 Федерального закона "О транспортной безопасности".</w:t>
      </w:r>
    </w:p>
    <w:p w:rsidR="007F2BF4" w:rsidRPr="00BF0591" w:rsidRDefault="007F2BF4" w:rsidP="007F2BF4">
      <w:r w:rsidRPr="00BF0591">
        <w:t>2. Настоящее постановление вступает в силу со дня его принятия.</w:t>
      </w:r>
    </w:p>
    <w:p w:rsidR="007F2BF4" w:rsidRPr="00BF0591" w:rsidRDefault="007F2BF4" w:rsidP="007F2BF4"/>
    <w:p w:rsidR="007F2BF4" w:rsidRDefault="007F2BF4" w:rsidP="007F2BF4"/>
    <w:p w:rsidR="007F2BF4" w:rsidRPr="00BF0591" w:rsidRDefault="007F2BF4" w:rsidP="007F2BF4"/>
    <w:p w:rsidR="00BF61A1" w:rsidRDefault="00BF61A1" w:rsidP="001C21BE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7F2BF4">
      <w:pPr>
        <w:pStyle w:val="ac"/>
      </w:pPr>
    </w:p>
    <w:p w:rsidR="001C21BE" w:rsidRDefault="001C21BE" w:rsidP="007F2BF4">
      <w:pPr>
        <w:pStyle w:val="ac"/>
      </w:pPr>
    </w:p>
    <w:p w:rsidR="001C21BE" w:rsidRDefault="001C21BE" w:rsidP="00545F85">
      <w:pPr>
        <w:pStyle w:val="af"/>
      </w:pPr>
      <w:r>
        <w:t>Москва</w:t>
      </w:r>
    </w:p>
    <w:p w:rsidR="001C21BE" w:rsidRDefault="001C21BE" w:rsidP="00545F85">
      <w:pPr>
        <w:pStyle w:val="af"/>
      </w:pPr>
      <w:r>
        <w:t>28 января 2026 года</w:t>
      </w:r>
    </w:p>
    <w:p w:rsidR="001C21BE" w:rsidRPr="00482F30" w:rsidRDefault="001C21BE" w:rsidP="00545F85">
      <w:pPr>
        <w:pStyle w:val="af"/>
      </w:pPr>
      <w:r>
        <w:t>№ 17-СФ</w:t>
      </w:r>
    </w:p>
    <w:sectPr w:rsidR="001C21BE" w:rsidRPr="00482F3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4EFD" w:rsidRDefault="00944EFD">
      <w:pPr>
        <w:spacing w:line="240" w:lineRule="auto"/>
      </w:pPr>
      <w:r>
        <w:separator/>
      </w:r>
    </w:p>
  </w:endnote>
  <w:endnote w:type="continuationSeparator" w:id="0">
    <w:p w:rsidR="00944EFD" w:rsidRDefault="00944E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8224D227-A64B-4D77-8EC5-480A296BFF2B}"/>
    <w:embedBold r:id="rId2" w:fontKey="{EBABCDF3-514F-4F4D-8630-C637D618C78D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44B358E5-990C-49E1-91E3-3D6823621EF9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BF61A1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1C21BE">
      <w:rPr>
        <w:noProof/>
      </w:rPr>
      <w:t>EQ11480.docx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EE38A3">
      <w:rPr>
        <w:noProof/>
      </w:rPr>
      <w:t>28.01.26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1C21BE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BF61A1" w:rsidRDefault="00BF61A1" w:rsidP="00BF61A1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1C21BE">
      <w:rPr>
        <w:noProof/>
      </w:rPr>
      <w:t>EQ11480.docx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1C21BE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4EFD" w:rsidRDefault="00944EFD">
      <w:pPr>
        <w:spacing w:line="240" w:lineRule="auto"/>
      </w:pPr>
      <w:r>
        <w:separator/>
      </w:r>
    </w:p>
  </w:footnote>
  <w:footnote w:type="continuationSeparator" w:id="0">
    <w:p w:rsidR="00944EFD" w:rsidRDefault="00944EF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1C21BE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74C3"/>
    <w:rsid w:val="000D3F67"/>
    <w:rsid w:val="001057BD"/>
    <w:rsid w:val="001C21BE"/>
    <w:rsid w:val="00205211"/>
    <w:rsid w:val="00220A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774C3"/>
    <w:rsid w:val="005B2AEB"/>
    <w:rsid w:val="00720496"/>
    <w:rsid w:val="00723EF8"/>
    <w:rsid w:val="0078182C"/>
    <w:rsid w:val="007F2BF4"/>
    <w:rsid w:val="00885B74"/>
    <w:rsid w:val="00910EF7"/>
    <w:rsid w:val="00944EFD"/>
    <w:rsid w:val="00997F4C"/>
    <w:rsid w:val="00A82E08"/>
    <w:rsid w:val="00AA344E"/>
    <w:rsid w:val="00B07D98"/>
    <w:rsid w:val="00B30B27"/>
    <w:rsid w:val="00B33546"/>
    <w:rsid w:val="00B67711"/>
    <w:rsid w:val="00BF61A1"/>
    <w:rsid w:val="00CF27C2"/>
    <w:rsid w:val="00CF731B"/>
    <w:rsid w:val="00DA769E"/>
    <w:rsid w:val="00E02685"/>
    <w:rsid w:val="00EE38A3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4DA19DE-14A2-4573-B43B-D70CFA208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A3EB7B72FB5B4EC9BA59A8811B8C745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2BE2B16-31DE-4D74-9F05-824954D211E6}"/>
      </w:docPartPr>
      <w:docPartBody>
        <w:p w:rsidR="00AE42D5" w:rsidRDefault="00AE42D5">
          <w:pPr>
            <w:pStyle w:val="A3EB7B72FB5B4EC9BA59A8811B8C7459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42D5"/>
    <w:rsid w:val="00665E5C"/>
    <w:rsid w:val="007B227A"/>
    <w:rsid w:val="00AE4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A3EB7B72FB5B4EC9BA59A8811B8C7459">
    <w:name w:val="A3EB7B72FB5B4EC9BA59A8811B8C745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Коптева+</dc:creator>
  <cp:keywords/>
  <dc:description>EQ26.01.2026 QA27.01.2026 </dc:description>
  <cp:lastModifiedBy>Жарков М.А.</cp:lastModifiedBy>
  <cp:revision>4</cp:revision>
  <cp:lastPrinted>2026-01-27T14:29:00Z</cp:lastPrinted>
  <dcterms:created xsi:type="dcterms:W3CDTF">2026-01-26T13:14:00Z</dcterms:created>
  <dcterms:modified xsi:type="dcterms:W3CDTF">2026-01-28T05:06:00Z</dcterms:modified>
</cp:coreProperties>
</file>