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BDFE03840984ED487113FBAF564BBD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16208" w:rsidRDefault="00545F85" w:rsidP="0051620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BDFE03840984ED487113FBAF564BBD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90DCF" w:rsidRPr="00390DCF" w:rsidRDefault="00516208" w:rsidP="00390DCF">
      <w:pPr>
        <w:pStyle w:val="1"/>
        <w:rPr>
          <w:rStyle w:val="10"/>
          <w:b/>
        </w:rPr>
      </w:pPr>
      <w:r w:rsidRPr="00390DCF">
        <w:rPr>
          <w:rStyle w:val="10"/>
          <w:b/>
        </w:rPr>
        <w:t>О Федеральном законе "Об упразднении постоянного</w:t>
      </w:r>
    </w:p>
    <w:p w:rsidR="00516208" w:rsidRPr="00390DCF" w:rsidRDefault="00516208" w:rsidP="00390DCF">
      <w:pPr>
        <w:pStyle w:val="2"/>
      </w:pPr>
      <w:r w:rsidRPr="00390DCF">
        <w:t>судебного присутствия в составе Мирнинского районного суда</w:t>
      </w:r>
    </w:p>
    <w:p w:rsidR="00516208" w:rsidRPr="00390DCF" w:rsidRDefault="00516208" w:rsidP="00390DCF">
      <w:pPr>
        <w:pStyle w:val="2"/>
      </w:pPr>
      <w:r w:rsidRPr="00390DCF">
        <w:t>Республики Саха (Якутия)"</w:t>
      </w:r>
    </w:p>
    <w:p w:rsidR="00516208" w:rsidRPr="00390DCF" w:rsidRDefault="00516208" w:rsidP="00390DCF">
      <w:pPr>
        <w:pStyle w:val="2"/>
      </w:pPr>
    </w:p>
    <w:p w:rsidR="00516208" w:rsidRPr="00390DCF" w:rsidRDefault="00516208" w:rsidP="00390DCF">
      <w:pPr>
        <w:pStyle w:val="2"/>
      </w:pPr>
    </w:p>
    <w:p w:rsidR="00516208" w:rsidRPr="00390DCF" w:rsidRDefault="00516208" w:rsidP="00390DCF">
      <w:pPr>
        <w:pStyle w:val="2"/>
      </w:pPr>
    </w:p>
    <w:p w:rsidR="00516208" w:rsidRDefault="00516208" w:rsidP="00516208">
      <w:r>
        <w:rPr>
          <w:rFonts w:cs="Arial"/>
        </w:rPr>
        <w:t xml:space="preserve">Рассмотрев принятый Государственной Думой Федерального Собрания Российской Федерации 7 октября 2025 года Федеральный </w:t>
      </w:r>
      <w:r>
        <w:t>закон "</w:t>
      </w:r>
      <w:r>
        <w:rPr>
          <w:bCs/>
        </w:rPr>
        <w:t>Об упразднении постоянного судебного присутствия в составе Мирнинского районного суда Республики Саха (Якутия)</w:t>
      </w:r>
      <w:r>
        <w:t>"</w:t>
      </w:r>
      <w:r>
        <w:rPr>
          <w:rStyle w:val="namem"/>
          <w:szCs w:val="28"/>
        </w:rPr>
        <w:t xml:space="preserve"> </w:t>
      </w:r>
      <w:r>
        <w:t xml:space="preserve">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</w:rPr>
        <w:t>постановляет</w:t>
      </w:r>
      <w:proofErr w:type="gramEnd"/>
      <w:r>
        <w:t>:</w:t>
      </w:r>
    </w:p>
    <w:p w:rsidR="00516208" w:rsidRDefault="00516208" w:rsidP="00516208"/>
    <w:p w:rsidR="00516208" w:rsidRDefault="00516208" w:rsidP="00516208">
      <w:pPr>
        <w:rPr>
          <w:rFonts w:cs="Arial"/>
        </w:rPr>
      </w:pPr>
      <w:r>
        <w:t>1. Одобрить Федеральный закон</w:t>
      </w:r>
      <w:r>
        <w:rPr>
          <w:bCs/>
        </w:rPr>
        <w:t xml:space="preserve"> </w:t>
      </w:r>
      <w:r>
        <w:t>"</w:t>
      </w:r>
      <w:r>
        <w:rPr>
          <w:bCs/>
        </w:rPr>
        <w:t>Об упразднении постоянного судебного присутствия в составе Мирнинского районного суда Республики Саха (Якутия)</w:t>
      </w:r>
      <w:r>
        <w:t>"</w:t>
      </w:r>
      <w:r>
        <w:rPr>
          <w:rFonts w:cs="Arial"/>
        </w:rPr>
        <w:t>.</w:t>
      </w:r>
    </w:p>
    <w:p w:rsidR="00516208" w:rsidRDefault="00516208" w:rsidP="00516208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516208" w:rsidRDefault="00516208" w:rsidP="00624EE4">
      <w:pPr>
        <w:spacing w:line="240" w:lineRule="auto"/>
      </w:pPr>
      <w:bookmarkStart w:id="0" w:name="_GoBack"/>
      <w:bookmarkEnd w:id="0"/>
    </w:p>
    <w:p w:rsidR="00516208" w:rsidRDefault="00516208" w:rsidP="00624EE4">
      <w:pPr>
        <w:spacing w:line="240" w:lineRule="auto"/>
      </w:pPr>
    </w:p>
    <w:p w:rsidR="007A5F26" w:rsidRDefault="00516208" w:rsidP="00624EE4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7A5F26">
        <w:tab/>
      </w:r>
      <w:proofErr w:type="spellStart"/>
      <w:r w:rsidR="007A5F26">
        <w:t>В.И</w:t>
      </w:r>
      <w:proofErr w:type="spellEnd"/>
      <w:r w:rsidR="007A5F26">
        <w:t>. МАТВИЕНКО</w:t>
      </w:r>
    </w:p>
    <w:p w:rsidR="00624EE4" w:rsidRDefault="00624EE4" w:rsidP="00624EE4">
      <w:pPr>
        <w:pStyle w:val="11"/>
      </w:pPr>
    </w:p>
    <w:p w:rsidR="00624EE4" w:rsidRDefault="00624EE4" w:rsidP="00624EE4">
      <w:pPr>
        <w:pStyle w:val="11"/>
      </w:pPr>
    </w:p>
    <w:p w:rsidR="00624EE4" w:rsidRDefault="00624EE4">
      <w:pPr>
        <w:pStyle w:val="af"/>
      </w:pPr>
      <w:r>
        <w:t>Москва</w:t>
      </w:r>
    </w:p>
    <w:p w:rsidR="00624EE4" w:rsidRDefault="00624EE4">
      <w:pPr>
        <w:pStyle w:val="af"/>
      </w:pPr>
      <w:r>
        <w:t>8 октября 2025 года</w:t>
      </w:r>
      <w:r>
        <w:br/>
        <w:t>№ 425-СФ</w:t>
      </w:r>
    </w:p>
    <w:p w:rsidR="00624EE4" w:rsidRDefault="00624EE4" w:rsidP="00624EE4">
      <w:pPr>
        <w:pStyle w:val="11"/>
      </w:pPr>
    </w:p>
    <w:sectPr w:rsidR="00624EE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1605" w:rsidRDefault="00A51605">
      <w:pPr>
        <w:spacing w:line="240" w:lineRule="auto"/>
      </w:pPr>
      <w:r>
        <w:separator/>
      </w:r>
    </w:p>
  </w:endnote>
  <w:endnote w:type="continuationSeparator" w:id="0">
    <w:p w:rsidR="00A51605" w:rsidRDefault="00A516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C0385BF-6A01-4601-A26A-A88E79D5B068}"/>
    <w:embedBold r:id="rId2" w:fontKey="{C37A5AEF-2760-4356-BE85-B3D82EE8749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67BBAA5-B6BF-4735-91DA-C4F1B945EEB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A1E4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4EE4">
      <w:rPr>
        <w:noProof/>
      </w:rPr>
      <w:t>ss2856.docx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5F5FFF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24EE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A5F26" w:rsidRDefault="007A5F26" w:rsidP="007A5F2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4EE4">
      <w:rPr>
        <w:noProof/>
      </w:rPr>
      <w:t>ss2856.docx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4EE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1605" w:rsidRDefault="00A51605">
      <w:pPr>
        <w:spacing w:line="240" w:lineRule="auto"/>
      </w:pPr>
      <w:r>
        <w:separator/>
      </w:r>
    </w:p>
  </w:footnote>
  <w:footnote w:type="continuationSeparator" w:id="0">
    <w:p w:rsidR="00A51605" w:rsidRDefault="00A516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E0B5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9CA"/>
    <w:rsid w:val="000D3F67"/>
    <w:rsid w:val="001057BD"/>
    <w:rsid w:val="001E0B54"/>
    <w:rsid w:val="00205211"/>
    <w:rsid w:val="002623D0"/>
    <w:rsid w:val="002A1E3D"/>
    <w:rsid w:val="002B772D"/>
    <w:rsid w:val="003114B9"/>
    <w:rsid w:val="003273F1"/>
    <w:rsid w:val="0035125E"/>
    <w:rsid w:val="00390DCF"/>
    <w:rsid w:val="00423816"/>
    <w:rsid w:val="004446F1"/>
    <w:rsid w:val="004A68AB"/>
    <w:rsid w:val="00505068"/>
    <w:rsid w:val="00516208"/>
    <w:rsid w:val="00545F85"/>
    <w:rsid w:val="005469CA"/>
    <w:rsid w:val="005B2AEB"/>
    <w:rsid w:val="005F5FFF"/>
    <w:rsid w:val="00624EE4"/>
    <w:rsid w:val="00720496"/>
    <w:rsid w:val="00723EF8"/>
    <w:rsid w:val="0078182C"/>
    <w:rsid w:val="007A5F26"/>
    <w:rsid w:val="00885B74"/>
    <w:rsid w:val="00910EF7"/>
    <w:rsid w:val="00997F4C"/>
    <w:rsid w:val="00A51605"/>
    <w:rsid w:val="00A82E08"/>
    <w:rsid w:val="00AA344E"/>
    <w:rsid w:val="00B07D98"/>
    <w:rsid w:val="00B30B27"/>
    <w:rsid w:val="00B33546"/>
    <w:rsid w:val="00B67711"/>
    <w:rsid w:val="00C70E89"/>
    <w:rsid w:val="00CF27C2"/>
    <w:rsid w:val="00CF731B"/>
    <w:rsid w:val="00DA1E4E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7B0B5E-D587-4155-9B0B-6466B0C54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customStyle="1" w:styleId="namem">
    <w:name w:val="namem"/>
    <w:basedOn w:val="a0"/>
    <w:rsid w:val="00516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BDFE03840984ED487113FBAF564BB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635E3D4-B26F-46F9-907D-2159FD4E6D49}"/>
      </w:docPartPr>
      <w:docPartBody>
        <w:p w:rsidR="004744D0" w:rsidRDefault="004744D0">
          <w:pPr>
            <w:pStyle w:val="2BDFE03840984ED487113FBAF564BBD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4D0"/>
    <w:rsid w:val="004744D0"/>
    <w:rsid w:val="00EB5D3E"/>
    <w:rsid w:val="00F2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BDFE03840984ED487113FBAF564BBDA">
    <w:name w:val="2BDFE03840984ED487113FBAF564BB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SS07.10.2025 SS07.10.2025 SS07.10.2025 </dc:description>
  <cp:lastModifiedBy>Жарков М.А.</cp:lastModifiedBy>
  <cp:revision>16</cp:revision>
  <cp:lastPrinted>2025-10-07T14:29:00Z</cp:lastPrinted>
  <dcterms:created xsi:type="dcterms:W3CDTF">2025-10-07T08:26:00Z</dcterms:created>
  <dcterms:modified xsi:type="dcterms:W3CDTF">2025-10-07T14:40:00Z</dcterms:modified>
</cp:coreProperties>
</file>