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75FD47D62434C10BC2A4E992CCF8FE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DF313D" w:rsidRPr="00DF313D" w:rsidRDefault="00DF313D" w:rsidP="00DF313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75FD47D62434C10BC2A4E992CCF8FE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F313D" w:rsidRDefault="00DF313D" w:rsidP="00DF313D">
      <w:pPr>
        <w:pStyle w:val="1"/>
      </w:pPr>
      <w:r w:rsidRPr="00DF313D">
        <w:t>О Федеральном законе</w:t>
      </w:r>
      <w:r>
        <w:t xml:space="preserve"> </w:t>
      </w:r>
      <w:r w:rsidRPr="00DF313D">
        <w:t xml:space="preserve">"О внесении изменения </w:t>
      </w:r>
    </w:p>
    <w:p w:rsidR="00DF313D" w:rsidRDefault="00DF313D" w:rsidP="00DF313D">
      <w:pPr>
        <w:pStyle w:val="2"/>
      </w:pPr>
      <w:r w:rsidRPr="00DF313D">
        <w:t>в статью 28</w:t>
      </w:r>
      <w:r w:rsidRPr="00DF313D">
        <w:rPr>
          <w:vertAlign w:val="superscript"/>
        </w:rPr>
        <w:t>1</w:t>
      </w:r>
      <w:r w:rsidRPr="00DF313D">
        <w:t xml:space="preserve"> Федерального закона "О войсках национальной </w:t>
      </w:r>
    </w:p>
    <w:p w:rsidR="00DF313D" w:rsidRPr="00DF313D" w:rsidRDefault="00DF313D" w:rsidP="00DF313D">
      <w:pPr>
        <w:pStyle w:val="2"/>
      </w:pPr>
      <w:r w:rsidRPr="00DF313D">
        <w:t>гвардии Российской Федерации"</w:t>
      </w:r>
    </w:p>
    <w:p w:rsidR="00DF313D" w:rsidRPr="00DF313D" w:rsidRDefault="00DF313D" w:rsidP="00DF313D">
      <w:pPr>
        <w:pStyle w:val="2"/>
      </w:pPr>
    </w:p>
    <w:p w:rsidR="00DF313D" w:rsidRPr="00DF313D" w:rsidRDefault="00DF313D" w:rsidP="00DF313D">
      <w:pPr>
        <w:pStyle w:val="2"/>
      </w:pPr>
    </w:p>
    <w:p w:rsidR="00DF313D" w:rsidRDefault="00DF313D">
      <w:r w:rsidRPr="00DF313D">
        <w:t>Рассмотрев принятый Государственной Думой Федерального Собрания Российской Федерации 14 апреля 2026 года Федеральный закон</w:t>
      </w:r>
      <w:r>
        <w:t xml:space="preserve"> </w:t>
      </w:r>
      <w:r w:rsidRPr="00DF313D">
        <w:t>"О внесении изменения в статью 28</w:t>
      </w:r>
      <w:r w:rsidRPr="00DF313D">
        <w:rPr>
          <w:vertAlign w:val="superscript"/>
        </w:rPr>
        <w:t>1</w:t>
      </w:r>
      <w:r w:rsidRPr="00DF313D">
        <w:t xml:space="preserve"> Федерального закона "О войсках национальной гвардии Российской Федерации" в соответствии со статьей</w:t>
      </w:r>
      <w:r>
        <w:t xml:space="preserve"> </w:t>
      </w:r>
      <w:r w:rsidRPr="00DF313D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DF313D" w:rsidRDefault="00DF313D"/>
    <w:p w:rsidR="00DF313D" w:rsidRPr="00DF313D" w:rsidRDefault="00DF313D" w:rsidP="00DF313D">
      <w:r>
        <w:t>1. </w:t>
      </w:r>
      <w:r w:rsidRPr="00DF313D">
        <w:t xml:space="preserve">Одобрить Федеральный закон "О внесении изменения </w:t>
      </w:r>
      <w:r>
        <w:br/>
      </w:r>
      <w:r w:rsidRPr="00DF313D">
        <w:t>в статью 28</w:t>
      </w:r>
      <w:r w:rsidRPr="00DF313D">
        <w:rPr>
          <w:vertAlign w:val="superscript"/>
        </w:rPr>
        <w:t>1</w:t>
      </w:r>
      <w:r w:rsidRPr="00DF313D">
        <w:t xml:space="preserve"> Федерального закона "О войсках национальной гвардии Российской Федерации".</w:t>
      </w:r>
    </w:p>
    <w:p w:rsidR="00DF313D" w:rsidRPr="00DF313D" w:rsidRDefault="00DF313D" w:rsidP="00DF313D">
      <w:r>
        <w:t>2. </w:t>
      </w:r>
      <w:r w:rsidRPr="00DF313D">
        <w:t>Настоящее постановление вступает в силу со дня его принятия.</w:t>
      </w:r>
    </w:p>
    <w:p w:rsidR="00DF313D" w:rsidRPr="00DF313D" w:rsidRDefault="00DF313D" w:rsidP="00DF313D"/>
    <w:p w:rsidR="00DF313D" w:rsidRPr="00DF313D" w:rsidRDefault="00DF313D" w:rsidP="00DF313D"/>
    <w:p w:rsidR="00C330DF" w:rsidRDefault="00C330DF" w:rsidP="00893DE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DF313D">
      <w:pPr>
        <w:pStyle w:val="ac"/>
      </w:pPr>
    </w:p>
    <w:p w:rsidR="00893DE7" w:rsidRDefault="00893DE7" w:rsidP="00545F85">
      <w:pPr>
        <w:pStyle w:val="af"/>
      </w:pPr>
      <w:r>
        <w:t>Москва</w:t>
      </w:r>
    </w:p>
    <w:p w:rsidR="00893DE7" w:rsidRDefault="00893DE7" w:rsidP="00545F85">
      <w:pPr>
        <w:pStyle w:val="af"/>
      </w:pPr>
      <w:r>
        <w:t>15 апреля 2026 года</w:t>
      </w:r>
    </w:p>
    <w:p w:rsidR="00893DE7" w:rsidRPr="00E1527D" w:rsidRDefault="00893DE7" w:rsidP="00F37056">
      <w:pPr>
        <w:pStyle w:val="ac"/>
      </w:pPr>
      <w:r>
        <w:t>№ 136-СФ</w:t>
      </w:r>
    </w:p>
    <w:sectPr w:rsidR="00893DE7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189" w:rsidRDefault="00495189">
      <w:pPr>
        <w:spacing w:line="240" w:lineRule="auto"/>
      </w:pPr>
      <w:r>
        <w:separator/>
      </w:r>
    </w:p>
  </w:endnote>
  <w:endnote w:type="continuationSeparator" w:id="0">
    <w:p w:rsidR="00495189" w:rsidRDefault="004951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9EBAE64-0B88-4775-ACB7-9CDEEF9E8503}"/>
    <w:embedBold r:id="rId2" w:fontKey="{94AECC04-D48C-46E9-88CB-8BD8E63A95F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0D5BF45-7D07-4065-91AF-7D54B8617AA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330D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E7A4C">
      <w:rPr>
        <w:noProof/>
      </w:rPr>
      <w:t>de4180.docx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74570">
      <w:rPr>
        <w:noProof/>
      </w:rPr>
      <w:t>15.04.26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E7A4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330DF" w:rsidRDefault="00C330DF" w:rsidP="00C330D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E7A4C">
      <w:rPr>
        <w:noProof/>
      </w:rPr>
      <w:t>de4180.docx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E7A4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189" w:rsidRDefault="00495189">
      <w:pPr>
        <w:spacing w:line="240" w:lineRule="auto"/>
      </w:pPr>
      <w:r>
        <w:separator/>
      </w:r>
    </w:p>
  </w:footnote>
  <w:footnote w:type="continuationSeparator" w:id="0">
    <w:p w:rsidR="00495189" w:rsidRDefault="004951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E325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E83606"/>
    <w:multiLevelType w:val="hybridMultilevel"/>
    <w:tmpl w:val="0BFE85DA"/>
    <w:lvl w:ilvl="0" w:tplc="9ACE49E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80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0D80"/>
    <w:rsid w:val="00423816"/>
    <w:rsid w:val="00495189"/>
    <w:rsid w:val="004A68AB"/>
    <w:rsid w:val="004E3258"/>
    <w:rsid w:val="00505068"/>
    <w:rsid w:val="00545F85"/>
    <w:rsid w:val="005B2AEB"/>
    <w:rsid w:val="00720496"/>
    <w:rsid w:val="00723EF8"/>
    <w:rsid w:val="0078182C"/>
    <w:rsid w:val="00874570"/>
    <w:rsid w:val="00885B74"/>
    <w:rsid w:val="00893DE7"/>
    <w:rsid w:val="008A4E88"/>
    <w:rsid w:val="00910EF7"/>
    <w:rsid w:val="00997F4C"/>
    <w:rsid w:val="00A071C8"/>
    <w:rsid w:val="00A82E08"/>
    <w:rsid w:val="00AA344E"/>
    <w:rsid w:val="00B07D98"/>
    <w:rsid w:val="00B30B27"/>
    <w:rsid w:val="00B33546"/>
    <w:rsid w:val="00B67711"/>
    <w:rsid w:val="00C330DF"/>
    <w:rsid w:val="00CF27C2"/>
    <w:rsid w:val="00CF731B"/>
    <w:rsid w:val="00DA769E"/>
    <w:rsid w:val="00DF313D"/>
    <w:rsid w:val="00E02685"/>
    <w:rsid w:val="00E86A82"/>
    <w:rsid w:val="00EE7A4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475818-0571-4E7C-B9AD-63345DD90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75FD47D62434C10BC2A4E992CCF8F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A866CA-60B3-4D53-9CCA-E92C6296CED9}"/>
      </w:docPartPr>
      <w:docPartBody>
        <w:p w:rsidR="00131A08" w:rsidRDefault="00131A08">
          <w:pPr>
            <w:pStyle w:val="A75FD47D62434C10BC2A4E992CCF8FE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A08"/>
    <w:rsid w:val="000947FB"/>
    <w:rsid w:val="00131A08"/>
    <w:rsid w:val="007B0FE2"/>
    <w:rsid w:val="00C9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75FD47D62434C10BC2A4E992CCF8FEF">
    <w:name w:val="A75FD47D62434C10BC2A4E992CCF8FE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куленко+</dc:creator>
  <cp:keywords/>
  <dc:description>DE10.04.2026 ZO14.04.2026 ZO14.04.2026 </dc:description>
  <cp:lastModifiedBy>Жарков М.А.</cp:lastModifiedBy>
  <cp:revision>6</cp:revision>
  <cp:lastPrinted>2026-04-14T13:52:00Z</cp:lastPrinted>
  <dcterms:created xsi:type="dcterms:W3CDTF">2026-04-10T11:49:00Z</dcterms:created>
  <dcterms:modified xsi:type="dcterms:W3CDTF">2026-04-15T06:51:00Z</dcterms:modified>
</cp:coreProperties>
</file>