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9E57084415C46B38444CA5C722C72C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A0EA0" w:rsidRDefault="00545F85" w:rsidP="001A0EA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9E57084415C46B38444CA5C722C72C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A0EA0" w:rsidRPr="001A0EA0" w:rsidRDefault="001A0EA0" w:rsidP="001A0EA0">
      <w:pPr>
        <w:pStyle w:val="1"/>
      </w:pPr>
      <w:r w:rsidRPr="001A0EA0">
        <w:t xml:space="preserve">О Федеральном конституционном законе </w:t>
      </w:r>
    </w:p>
    <w:p w:rsidR="001A0EA0" w:rsidRPr="001A0EA0" w:rsidRDefault="001A0EA0" w:rsidP="001A0EA0">
      <w:pPr>
        <w:pStyle w:val="2"/>
      </w:pPr>
      <w:r w:rsidRPr="001A0EA0">
        <w:t xml:space="preserve">"О внесении изменений в отдельные федеральные </w:t>
      </w:r>
    </w:p>
    <w:p w:rsidR="001A0EA0" w:rsidRPr="001A0EA0" w:rsidRDefault="000644DC" w:rsidP="001A0EA0">
      <w:pPr>
        <w:pStyle w:val="2"/>
      </w:pPr>
      <w:r>
        <w:t>конституционные законы"</w:t>
      </w:r>
    </w:p>
    <w:p w:rsidR="001A0EA0" w:rsidRPr="001A0EA0" w:rsidRDefault="001A0EA0" w:rsidP="001A0EA0">
      <w:pPr>
        <w:pStyle w:val="2"/>
      </w:pPr>
    </w:p>
    <w:p w:rsidR="001A0EA0" w:rsidRPr="001A0EA0" w:rsidRDefault="001A0EA0" w:rsidP="001A0EA0">
      <w:pPr>
        <w:pStyle w:val="2"/>
      </w:pPr>
    </w:p>
    <w:p w:rsidR="001A0EA0" w:rsidRPr="001A0EA0" w:rsidRDefault="001A0EA0" w:rsidP="001A0EA0">
      <w:pPr>
        <w:pStyle w:val="2"/>
      </w:pPr>
    </w:p>
    <w:p w:rsidR="001A0EA0" w:rsidRPr="001A0EA0" w:rsidRDefault="001A0EA0" w:rsidP="001A0EA0">
      <w:pPr>
        <w:rPr>
          <w:bCs/>
        </w:rPr>
      </w:pPr>
      <w:r w:rsidRPr="001A0EA0">
        <w:rPr>
          <w:szCs w:val="24"/>
        </w:rPr>
        <w:t xml:space="preserve">Рассмотрев одобренный Государственной Думой Федерального Собрания </w:t>
      </w:r>
      <w:r w:rsidRPr="001A0EA0">
        <w:t xml:space="preserve">Российской Федерации 13 ноября </w:t>
      </w:r>
      <w:r w:rsidRPr="001A0EA0">
        <w:br/>
        <w:t xml:space="preserve">2025 года Федеральный конституционный закон </w:t>
      </w:r>
      <w:r w:rsidRPr="001A0EA0">
        <w:rPr>
          <w:bCs/>
        </w:rPr>
        <w:t>"О внесении изменений в отдельные федеральные конституционные законы"</w:t>
      </w:r>
      <w:r w:rsidRPr="001A0EA0">
        <w:t xml:space="preserve"> </w:t>
      </w:r>
      <w:r w:rsidRPr="001A0EA0">
        <w:br/>
        <w:t>в соответствии с частью 2 статьи 108 Конституции Российской Федерации, Совет Федерации Федерального Собрания Российской</w:t>
      </w:r>
      <w:r w:rsidRPr="001A0EA0">
        <w:rPr>
          <w:szCs w:val="24"/>
        </w:rPr>
        <w:t xml:space="preserve"> Федерации  </w:t>
      </w:r>
      <w:r w:rsidRPr="001A0EA0">
        <w:rPr>
          <w:b/>
          <w:spacing w:val="60"/>
          <w:szCs w:val="24"/>
        </w:rPr>
        <w:t>постановля</w:t>
      </w:r>
      <w:bookmarkStart w:id="0" w:name="_GoBack"/>
      <w:bookmarkEnd w:id="0"/>
      <w:r w:rsidRPr="001A0EA0">
        <w:rPr>
          <w:b/>
          <w:spacing w:val="60"/>
          <w:szCs w:val="24"/>
        </w:rPr>
        <w:t>ет:</w:t>
      </w:r>
    </w:p>
    <w:p w:rsidR="001A0EA0" w:rsidRPr="001A0EA0" w:rsidRDefault="001A0EA0" w:rsidP="001A0EA0">
      <w:pPr>
        <w:rPr>
          <w:szCs w:val="24"/>
        </w:rPr>
      </w:pPr>
    </w:p>
    <w:p w:rsidR="001A0EA0" w:rsidRPr="001A0EA0" w:rsidRDefault="001A0EA0" w:rsidP="001A0EA0">
      <w:pPr>
        <w:rPr>
          <w:bCs/>
        </w:rPr>
      </w:pPr>
      <w:r w:rsidRPr="001A0EA0">
        <w:rPr>
          <w:szCs w:val="24"/>
        </w:rPr>
        <w:t xml:space="preserve">1. Одобрить Федеральный конституционный закон </w:t>
      </w:r>
      <w:r w:rsidRPr="001A0EA0">
        <w:rPr>
          <w:szCs w:val="24"/>
        </w:rPr>
        <w:br/>
      </w:r>
      <w:r w:rsidRPr="001A0EA0">
        <w:rPr>
          <w:bCs/>
        </w:rPr>
        <w:t>"О внесении изменений в отдельные федеральные конституционные законы"</w:t>
      </w:r>
      <w:r w:rsidRPr="001A0EA0">
        <w:rPr>
          <w:szCs w:val="24"/>
        </w:rPr>
        <w:t>.</w:t>
      </w:r>
    </w:p>
    <w:p w:rsidR="001A0EA0" w:rsidRPr="001A0EA0" w:rsidRDefault="001A0EA0" w:rsidP="001A0EA0">
      <w:pPr>
        <w:rPr>
          <w:bCs/>
        </w:rPr>
      </w:pPr>
      <w:r w:rsidRPr="001A0EA0">
        <w:rPr>
          <w:szCs w:val="24"/>
        </w:rPr>
        <w:t xml:space="preserve">2. Считать принятым Федеральный конституционный закон </w:t>
      </w:r>
      <w:r w:rsidRPr="001A0EA0">
        <w:rPr>
          <w:bCs/>
        </w:rPr>
        <w:t>"О внесении изменений в отдельные федеральные конституционные законы"</w:t>
      </w:r>
      <w:r w:rsidRPr="001A0EA0">
        <w:rPr>
          <w:szCs w:val="24"/>
        </w:rPr>
        <w:t>.</w:t>
      </w:r>
    </w:p>
    <w:p w:rsidR="001A0EA0" w:rsidRDefault="001A0EA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szCs w:val="24"/>
        </w:rPr>
      </w:pPr>
      <w:r>
        <w:rPr>
          <w:szCs w:val="24"/>
        </w:rPr>
        <w:br w:type="page"/>
      </w:r>
    </w:p>
    <w:p w:rsidR="001A0EA0" w:rsidRPr="001A0EA0" w:rsidRDefault="001A0EA0" w:rsidP="001A0EA0">
      <w:pPr>
        <w:rPr>
          <w:szCs w:val="24"/>
        </w:rPr>
      </w:pPr>
      <w:r w:rsidRPr="001A0EA0">
        <w:rPr>
          <w:szCs w:val="24"/>
        </w:rPr>
        <w:lastRenderedPageBreak/>
        <w:t>3. Настоящее постановление вступает в силу со дня его принятия.</w:t>
      </w:r>
    </w:p>
    <w:p w:rsidR="001A0EA0" w:rsidRPr="001A0EA0" w:rsidRDefault="001A0EA0" w:rsidP="001A0EA0">
      <w:pPr>
        <w:rPr>
          <w:szCs w:val="24"/>
        </w:rPr>
      </w:pPr>
    </w:p>
    <w:p w:rsidR="001A0EA0" w:rsidRPr="001A0EA0" w:rsidRDefault="001A0EA0" w:rsidP="001A0EA0"/>
    <w:p w:rsidR="001A0EA0" w:rsidRPr="001A0EA0" w:rsidRDefault="001A0EA0" w:rsidP="001A0EA0">
      <w:pPr>
        <w:rPr>
          <w:szCs w:val="24"/>
        </w:rPr>
      </w:pPr>
    </w:p>
    <w:p w:rsidR="000644DC" w:rsidRDefault="001A0EA0" w:rsidP="00D96CFC">
      <w:pPr>
        <w:pStyle w:val="11"/>
      </w:pPr>
      <w:r w:rsidRPr="001A0EA0">
        <w:t xml:space="preserve">Председатель </w:t>
      </w:r>
      <w:r w:rsidRPr="001A0EA0">
        <w:br/>
        <w:t>Совета Федерации</w:t>
      </w:r>
      <w:r w:rsidRPr="001A0EA0">
        <w:br/>
        <w:t>Федерального Собрания</w:t>
      </w:r>
      <w:r w:rsidRPr="001A0EA0">
        <w:br/>
        <w:t>Российской Федерации</w:t>
      </w:r>
      <w:r w:rsidRPr="001A0EA0">
        <w:tab/>
      </w:r>
      <w:r w:rsidR="000644DC">
        <w:tab/>
        <w:t>В.И. МАТВИЕНКО</w:t>
      </w:r>
    </w:p>
    <w:p w:rsidR="00545F85" w:rsidRDefault="00545F85" w:rsidP="00545F85">
      <w:pPr>
        <w:pStyle w:val="af"/>
      </w:pPr>
    </w:p>
    <w:p w:rsidR="00D96CFC" w:rsidRDefault="00D96CFC" w:rsidP="00545F85">
      <w:pPr>
        <w:pStyle w:val="af"/>
      </w:pPr>
    </w:p>
    <w:p w:rsidR="00D96CFC" w:rsidRDefault="00D96CFC" w:rsidP="00545F85">
      <w:pPr>
        <w:pStyle w:val="af"/>
      </w:pPr>
    </w:p>
    <w:p w:rsidR="00D96CFC" w:rsidRDefault="00D96CFC" w:rsidP="00C87FBE">
      <w:pPr>
        <w:pStyle w:val="ac"/>
      </w:pPr>
      <w:r>
        <w:t>Москва</w:t>
      </w:r>
      <w:r>
        <w:br/>
        <w:t>26 ноября 2025 года</w:t>
      </w:r>
    </w:p>
    <w:p w:rsidR="00D96CFC" w:rsidRDefault="00D96CFC" w:rsidP="00C87FBE">
      <w:pPr>
        <w:pStyle w:val="ac"/>
      </w:pPr>
      <w:r>
        <w:t>№ 504-СФ</w:t>
      </w:r>
    </w:p>
    <w:p w:rsidR="00D96CFC" w:rsidRPr="00D96CFC" w:rsidRDefault="00D96CFC" w:rsidP="00545F85">
      <w:pPr>
        <w:pStyle w:val="af"/>
      </w:pPr>
    </w:p>
    <w:sectPr w:rsidR="00D96CFC" w:rsidRPr="00D96CF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FDB" w:rsidRDefault="00AE4FDB">
      <w:pPr>
        <w:spacing w:line="240" w:lineRule="auto"/>
      </w:pPr>
      <w:r>
        <w:separator/>
      </w:r>
    </w:p>
  </w:endnote>
  <w:endnote w:type="continuationSeparator" w:id="0">
    <w:p w:rsidR="00AE4FDB" w:rsidRDefault="00AE4F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5E977D9-6E6B-4BCE-8D44-C1F23143F790}"/>
    <w:embedBold r:id="rId2" w:fontKey="{A2E8E25A-7620-43FD-80C7-16941BCA64F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E6A7D0C-00E1-4864-97CC-A024A4DDE29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644DC" w:rsidRDefault="000644DC" w:rsidP="000644D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96CFC">
      <w:rPr>
        <w:noProof/>
      </w:rPr>
      <w:t>de3902.docx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96CF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644DC" w:rsidRDefault="000644DC" w:rsidP="000644D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96CFC">
      <w:rPr>
        <w:noProof/>
      </w:rPr>
      <w:t>de3902.docx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96CF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FDB" w:rsidRDefault="00AE4FDB">
      <w:pPr>
        <w:spacing w:line="240" w:lineRule="auto"/>
      </w:pPr>
      <w:r>
        <w:separator/>
      </w:r>
    </w:p>
  </w:footnote>
  <w:footnote w:type="continuationSeparator" w:id="0">
    <w:p w:rsidR="00AE4FDB" w:rsidRDefault="00AE4F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74D9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F3F"/>
    <w:rsid w:val="000644DC"/>
    <w:rsid w:val="000D3F67"/>
    <w:rsid w:val="001057BD"/>
    <w:rsid w:val="001A0EA0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8C378D"/>
    <w:rsid w:val="00910EF7"/>
    <w:rsid w:val="00997F4C"/>
    <w:rsid w:val="00A82E08"/>
    <w:rsid w:val="00AA344E"/>
    <w:rsid w:val="00AE4FDB"/>
    <w:rsid w:val="00B07D98"/>
    <w:rsid w:val="00B30B27"/>
    <w:rsid w:val="00B33546"/>
    <w:rsid w:val="00B50633"/>
    <w:rsid w:val="00B67711"/>
    <w:rsid w:val="00C93F3F"/>
    <w:rsid w:val="00CF27C2"/>
    <w:rsid w:val="00CF731B"/>
    <w:rsid w:val="00D96CFC"/>
    <w:rsid w:val="00DA769E"/>
    <w:rsid w:val="00E02685"/>
    <w:rsid w:val="00E74D92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B9CB73-A2D6-4AF7-98E7-9FB2EB455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9E57084415C46B38444CA5C722C72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6F9551-AAB4-4BA8-B3DF-1554745EC95C}"/>
      </w:docPartPr>
      <w:docPartBody>
        <w:p w:rsidR="0075611D" w:rsidRDefault="0075611D">
          <w:pPr>
            <w:pStyle w:val="29E57084415C46B38444CA5C722C72C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11D"/>
    <w:rsid w:val="000F7FB6"/>
    <w:rsid w:val="0075611D"/>
    <w:rsid w:val="00A9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9E57084415C46B38444CA5C722C72C5">
    <w:name w:val="29E57084415C46B38444CA5C722C72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DE21.11.2025 SA24.11.2025 </dc:description>
  <cp:lastModifiedBy>Жарков М.А.</cp:lastModifiedBy>
  <cp:revision>4</cp:revision>
  <cp:lastPrinted>2025-11-25T13:43:00Z</cp:lastPrinted>
  <dcterms:created xsi:type="dcterms:W3CDTF">2025-11-21T06:58:00Z</dcterms:created>
  <dcterms:modified xsi:type="dcterms:W3CDTF">2025-11-26T07:21:00Z</dcterms:modified>
</cp:coreProperties>
</file>