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A0F1F1C8F8A440EBC29283D6929DE9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B11E7F" w:rsidRDefault="00545F85" w:rsidP="00B11E7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A0F1F1C8F8A440EBC29283D6929DE9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11E7F" w:rsidRDefault="00B11E7F" w:rsidP="00B11E7F">
      <w:pPr>
        <w:pStyle w:val="1"/>
      </w:pPr>
      <w:r w:rsidRPr="00B11E7F">
        <w:rPr>
          <w:bCs/>
        </w:rPr>
        <w:t xml:space="preserve">О Федеральном законе </w:t>
      </w:r>
      <w:r w:rsidRPr="00B11E7F">
        <w:t xml:space="preserve">"О внесении изменений </w:t>
      </w:r>
    </w:p>
    <w:p w:rsidR="00B11E7F" w:rsidRDefault="00B11E7F" w:rsidP="00B11E7F">
      <w:pPr>
        <w:pStyle w:val="2"/>
      </w:pPr>
      <w:r w:rsidRPr="00B11E7F">
        <w:t>в статьи 39</w:t>
      </w:r>
      <w:r w:rsidRPr="00B11E7F">
        <w:rPr>
          <w:vertAlign w:val="superscript"/>
        </w:rPr>
        <w:t>28</w:t>
      </w:r>
      <w:r w:rsidRPr="00B11E7F">
        <w:t xml:space="preserve"> и 39</w:t>
      </w:r>
      <w:r w:rsidRPr="00B11E7F">
        <w:rPr>
          <w:vertAlign w:val="superscript"/>
        </w:rPr>
        <w:t>29</w:t>
      </w:r>
      <w:r w:rsidRPr="00B11E7F">
        <w:t xml:space="preserve"> Земельного кодекса Российской Федерации </w:t>
      </w:r>
    </w:p>
    <w:p w:rsidR="00B11E7F" w:rsidRPr="00B11E7F" w:rsidRDefault="00B11E7F" w:rsidP="00B11E7F">
      <w:pPr>
        <w:pStyle w:val="2"/>
      </w:pPr>
      <w:r w:rsidRPr="00B11E7F">
        <w:t>и отдельные законодательные акты Российской Федерации"</w:t>
      </w:r>
    </w:p>
    <w:p w:rsidR="00B11E7F" w:rsidRDefault="00B11E7F" w:rsidP="00B11E7F">
      <w:pPr>
        <w:pStyle w:val="2"/>
      </w:pPr>
    </w:p>
    <w:p w:rsidR="00B11E7F" w:rsidRPr="00B11E7F" w:rsidRDefault="00B11E7F" w:rsidP="00B11E7F">
      <w:pPr>
        <w:pStyle w:val="2"/>
      </w:pPr>
    </w:p>
    <w:p w:rsidR="00B11E7F" w:rsidRPr="00B11E7F" w:rsidRDefault="00B11E7F" w:rsidP="00B11E7F">
      <w:pPr>
        <w:pStyle w:val="2"/>
      </w:pPr>
    </w:p>
    <w:p w:rsidR="00B11E7F" w:rsidRDefault="00B11E7F">
      <w:r w:rsidRPr="00B11E7F">
        <w:t>Рассмотрев принятый Государственной Думой Федерального Собрания Российской Федерации 13 января 2026 года Федеральный закон "О внесении изменений в статьи 39</w:t>
      </w:r>
      <w:r w:rsidRPr="00B11E7F">
        <w:rPr>
          <w:vertAlign w:val="superscript"/>
        </w:rPr>
        <w:t>28</w:t>
      </w:r>
      <w:r w:rsidRPr="00B11E7F">
        <w:t xml:space="preserve"> и 39</w:t>
      </w:r>
      <w:r w:rsidRPr="00B11E7F">
        <w:rPr>
          <w:vertAlign w:val="superscript"/>
        </w:rPr>
        <w:t>29</w:t>
      </w:r>
      <w:r w:rsidRPr="00B11E7F">
        <w:t xml:space="preserve"> Земельного кодекса Российской Федерации и отдельные законодательные акты Российской Федерации" в соответствии </w:t>
      </w:r>
      <w:r>
        <w:br/>
      </w:r>
      <w:r w:rsidRPr="00B11E7F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B11E7F" w:rsidRDefault="00B11E7F"/>
    <w:p w:rsidR="00B11E7F" w:rsidRPr="00B11E7F" w:rsidRDefault="00B11E7F" w:rsidP="00B11E7F">
      <w:r>
        <w:t>1. </w:t>
      </w:r>
      <w:r w:rsidRPr="00B11E7F">
        <w:t xml:space="preserve">Одобрить Федеральный закон "О внесении изменений </w:t>
      </w:r>
      <w:r>
        <w:br/>
      </w:r>
      <w:r w:rsidRPr="00B11E7F">
        <w:t>в статьи 39</w:t>
      </w:r>
      <w:r w:rsidRPr="00B11E7F">
        <w:rPr>
          <w:vertAlign w:val="superscript"/>
        </w:rPr>
        <w:t>28</w:t>
      </w:r>
      <w:r w:rsidRPr="00B11E7F">
        <w:t xml:space="preserve"> и 39</w:t>
      </w:r>
      <w:r w:rsidRPr="00B11E7F">
        <w:rPr>
          <w:vertAlign w:val="superscript"/>
        </w:rPr>
        <w:t>29</w:t>
      </w:r>
      <w:r w:rsidRPr="00B11E7F">
        <w:t xml:space="preserve"> Земельного кодекса Российской Федерации </w:t>
      </w:r>
      <w:r>
        <w:br/>
      </w:r>
      <w:r w:rsidRPr="00B11E7F">
        <w:t>и отдельные законодательные акты Российской Федерации".</w:t>
      </w:r>
    </w:p>
    <w:p w:rsidR="00B11E7F" w:rsidRPr="00B11E7F" w:rsidRDefault="00B11E7F" w:rsidP="00B11E7F">
      <w:r>
        <w:t>2. </w:t>
      </w:r>
      <w:r w:rsidRPr="00B11E7F">
        <w:t>Настоящее постановление вступает в силу со дня его принятия.</w:t>
      </w:r>
    </w:p>
    <w:p w:rsidR="00545F85" w:rsidRPr="000452F4" w:rsidRDefault="00545F85" w:rsidP="000452F4">
      <w:pPr>
        <w:spacing w:line="240" w:lineRule="auto"/>
        <w:rPr>
          <w:sz w:val="16"/>
          <w:szCs w:val="16"/>
        </w:rPr>
      </w:pPr>
    </w:p>
    <w:p w:rsidR="00B11E7F" w:rsidRPr="000452F4" w:rsidRDefault="00B11E7F" w:rsidP="000452F4">
      <w:pPr>
        <w:spacing w:line="240" w:lineRule="auto"/>
        <w:rPr>
          <w:sz w:val="18"/>
          <w:szCs w:val="18"/>
        </w:rPr>
      </w:pPr>
    </w:p>
    <w:p w:rsidR="00B11E7F" w:rsidRPr="000452F4" w:rsidRDefault="00B11E7F" w:rsidP="000452F4">
      <w:pPr>
        <w:spacing w:line="240" w:lineRule="auto"/>
        <w:rPr>
          <w:sz w:val="18"/>
          <w:szCs w:val="18"/>
        </w:rPr>
      </w:pPr>
    </w:p>
    <w:p w:rsidR="004C1ED9" w:rsidRDefault="004C1ED9" w:rsidP="000452F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B11E7F" w:rsidRDefault="00B11E7F" w:rsidP="00C74F19">
      <w:pPr>
        <w:pStyle w:val="ac"/>
      </w:pPr>
    </w:p>
    <w:p w:rsidR="000452F4" w:rsidRDefault="000452F4" w:rsidP="00C74F19">
      <w:pPr>
        <w:pStyle w:val="ac"/>
      </w:pPr>
    </w:p>
    <w:p w:rsidR="000452F4" w:rsidRDefault="000452F4" w:rsidP="000452F4">
      <w:pPr>
        <w:pStyle w:val="af"/>
      </w:pPr>
      <w:r>
        <w:t>Москва</w:t>
      </w:r>
    </w:p>
    <w:p w:rsidR="000452F4" w:rsidRDefault="000452F4" w:rsidP="000452F4">
      <w:pPr>
        <w:pStyle w:val="af"/>
      </w:pPr>
      <w:r>
        <w:t>28 января 2026 года</w:t>
      </w:r>
      <w:r>
        <w:br/>
        <w:t>№ 18-СФ</w:t>
      </w:r>
    </w:p>
    <w:sectPr w:rsidR="000452F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867" w:rsidRDefault="00324867">
      <w:pPr>
        <w:spacing w:line="240" w:lineRule="auto"/>
      </w:pPr>
      <w:r>
        <w:separator/>
      </w:r>
    </w:p>
  </w:endnote>
  <w:endnote w:type="continuationSeparator" w:id="0">
    <w:p w:rsidR="00324867" w:rsidRDefault="003248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427A000-AE1A-426A-A0F9-3D67A0278EC9}"/>
    <w:embedBold r:id="rId2" w:fontKey="{1E23D7FC-3382-4B46-ADA7-3A15FC91231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F72F1C9-71BF-4683-9DDC-A4148DCBE34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C1ED9" w:rsidRDefault="004C1ED9" w:rsidP="004C1ED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452F4">
      <w:rPr>
        <w:noProof/>
      </w:rPr>
      <w:t>zo7317.docx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452F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C1ED9" w:rsidRDefault="004C1ED9" w:rsidP="004C1ED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452F4">
      <w:rPr>
        <w:noProof/>
      </w:rPr>
      <w:t>zo7317.docx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452F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867" w:rsidRDefault="00324867">
      <w:pPr>
        <w:spacing w:line="240" w:lineRule="auto"/>
      </w:pPr>
      <w:r>
        <w:separator/>
      </w:r>
    </w:p>
  </w:footnote>
  <w:footnote w:type="continuationSeparator" w:id="0">
    <w:p w:rsidR="00324867" w:rsidRDefault="0032486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452F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893"/>
    <w:rsid w:val="000452F4"/>
    <w:rsid w:val="000B2893"/>
    <w:rsid w:val="000D3F67"/>
    <w:rsid w:val="001057BD"/>
    <w:rsid w:val="00205211"/>
    <w:rsid w:val="002623D0"/>
    <w:rsid w:val="002A1E3D"/>
    <w:rsid w:val="002B772D"/>
    <w:rsid w:val="003114B9"/>
    <w:rsid w:val="00324867"/>
    <w:rsid w:val="003273F1"/>
    <w:rsid w:val="0035125E"/>
    <w:rsid w:val="00423816"/>
    <w:rsid w:val="004A68AB"/>
    <w:rsid w:val="004C1ED9"/>
    <w:rsid w:val="00505068"/>
    <w:rsid w:val="00545F85"/>
    <w:rsid w:val="005B2AEB"/>
    <w:rsid w:val="005E1D75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11E7F"/>
    <w:rsid w:val="00B30B27"/>
    <w:rsid w:val="00B33546"/>
    <w:rsid w:val="00B67711"/>
    <w:rsid w:val="00CF27C2"/>
    <w:rsid w:val="00CF731B"/>
    <w:rsid w:val="00DA769E"/>
    <w:rsid w:val="00E02685"/>
    <w:rsid w:val="00ED1D20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40D9A8-3457-4313-96F8-FAB7FEDF7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1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A0F1F1C8F8A440EBC29283D6929DE9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D00D34-8202-440A-97EE-04BF2E7D74CF}"/>
      </w:docPartPr>
      <w:docPartBody>
        <w:p w:rsidR="008710B3" w:rsidRDefault="008710B3">
          <w:pPr>
            <w:pStyle w:val="DA0F1F1C8F8A440EBC29283D6929DE9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0B3"/>
    <w:rsid w:val="005B138A"/>
    <w:rsid w:val="008710B3"/>
    <w:rsid w:val="008E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A0F1F1C8F8A440EBC29283D6929DE9C">
    <w:name w:val="DA0F1F1C8F8A440EBC29283D6929DE9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Кузьмина+</dc:creator>
  <cp:keywords/>
  <dc:description>ZO14.01.2026 DE20.01.2026 </dc:description>
  <cp:lastModifiedBy>Жарков М.А.</cp:lastModifiedBy>
  <cp:revision>4</cp:revision>
  <cp:lastPrinted>2026-01-27T14:31:00Z</cp:lastPrinted>
  <dcterms:created xsi:type="dcterms:W3CDTF">2026-01-14T10:31:00Z</dcterms:created>
  <dcterms:modified xsi:type="dcterms:W3CDTF">2026-01-28T05:11:00Z</dcterms:modified>
</cp:coreProperties>
</file>