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F7F574332234A239316AE3DA31077F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64350" w:rsidRDefault="00545F85" w:rsidP="00464350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F7F574332234A239316AE3DA31077F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64350" w:rsidRDefault="00464350" w:rsidP="00464350">
      <w:pPr>
        <w:pStyle w:val="1"/>
      </w:pPr>
      <w:r>
        <w:t xml:space="preserve">О Федеральном законе "О внесении изменений </w:t>
      </w:r>
    </w:p>
    <w:p w:rsidR="00464350" w:rsidRDefault="00464350" w:rsidP="00464350">
      <w:pPr>
        <w:pStyle w:val="2"/>
      </w:pPr>
      <w:r>
        <w:t xml:space="preserve">в Федеральный закон "О защите и поощрении </w:t>
      </w:r>
    </w:p>
    <w:p w:rsidR="00464350" w:rsidRDefault="00464350" w:rsidP="00464350">
      <w:pPr>
        <w:pStyle w:val="2"/>
      </w:pPr>
      <w:r>
        <w:t xml:space="preserve">капиталовложений в Российской Федерации" </w:t>
      </w:r>
    </w:p>
    <w:p w:rsidR="00464350" w:rsidRDefault="00464350" w:rsidP="00464350">
      <w:pPr>
        <w:pStyle w:val="2"/>
      </w:pPr>
      <w:r>
        <w:t xml:space="preserve">и статью 2 Федерального закона "О внесении изменений </w:t>
      </w:r>
    </w:p>
    <w:p w:rsidR="00464350" w:rsidRDefault="00464350" w:rsidP="00464350">
      <w:pPr>
        <w:pStyle w:val="2"/>
      </w:pPr>
      <w:r>
        <w:t xml:space="preserve">в Федеральный закон "О защите и поощрении </w:t>
      </w:r>
    </w:p>
    <w:p w:rsidR="00464350" w:rsidRDefault="00464350" w:rsidP="00464350">
      <w:pPr>
        <w:pStyle w:val="2"/>
      </w:pPr>
      <w:r>
        <w:t>капиталовложений в Российской Федерации</w:t>
      </w:r>
      <w:r>
        <w:rPr>
          <w:bCs/>
        </w:rPr>
        <w:t>"</w:t>
      </w:r>
    </w:p>
    <w:p w:rsidR="00464350" w:rsidRDefault="00464350" w:rsidP="00464350">
      <w:pPr>
        <w:pStyle w:val="2"/>
      </w:pPr>
    </w:p>
    <w:p w:rsidR="00464350" w:rsidRDefault="00464350" w:rsidP="00464350">
      <w:pPr>
        <w:pStyle w:val="2"/>
      </w:pPr>
    </w:p>
    <w:p w:rsidR="00464350" w:rsidRDefault="00464350" w:rsidP="00464350">
      <w:pPr>
        <w:pStyle w:val="2"/>
      </w:pPr>
    </w:p>
    <w:p w:rsidR="00464350" w:rsidRDefault="00464350">
      <w:r>
        <w:t xml:space="preserve">Рассмотрев принятый Государственной Думой Федерального Собрания Российской Федерации 28 октября 2025 года Федеральный закон "О внесении изменений в Федеральный закон "О защите и поощрении капиталовложений в Российской Федерации" и статью 2 Федерального закона "О внесении изменений в Федеральный закон "О защите и поощрении капиталовложений в Российской Федерации" в соответствии </w:t>
      </w:r>
      <w:r>
        <w:br/>
        <w:t xml:space="preserve">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464350" w:rsidRDefault="00464350"/>
    <w:p w:rsidR="00464350" w:rsidRDefault="00464350" w:rsidP="00464350">
      <w:r>
        <w:t xml:space="preserve">1. Одобрить Федеральный закон "О внесении изменений </w:t>
      </w:r>
      <w:r>
        <w:br/>
        <w:t xml:space="preserve">в Федеральный закон "О защите и поощрении капиталовложений </w:t>
      </w:r>
      <w:r>
        <w:br/>
        <w:t xml:space="preserve">в Российской Федерации" и статью 2 Федерального закона </w:t>
      </w:r>
      <w:r>
        <w:br/>
        <w:t xml:space="preserve">"О внесении изменений в Федеральный закон "О защите </w:t>
      </w:r>
      <w:r>
        <w:br/>
        <w:t>и поощрении капиталовложений в Российской Федерации".</w:t>
      </w:r>
    </w:p>
    <w:p w:rsidR="00464350" w:rsidRDefault="00464350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464350" w:rsidRDefault="00464350" w:rsidP="00464350">
      <w:r>
        <w:lastRenderedPageBreak/>
        <w:t>2. Настоящее постановление вступает в силу со дня его принятия.</w:t>
      </w:r>
    </w:p>
    <w:p w:rsidR="00464350" w:rsidRDefault="00464350" w:rsidP="00464350"/>
    <w:p w:rsidR="00464350" w:rsidRDefault="00464350" w:rsidP="00464350"/>
    <w:p w:rsidR="00464350" w:rsidRDefault="00464350" w:rsidP="00464350"/>
    <w:p w:rsidR="00C258A4" w:rsidRDefault="00C258A4" w:rsidP="0003164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464350">
      <w:pPr>
        <w:pStyle w:val="ac"/>
      </w:pPr>
    </w:p>
    <w:p w:rsidR="00031646" w:rsidRDefault="00031646" w:rsidP="00464350">
      <w:pPr>
        <w:pStyle w:val="ac"/>
      </w:pPr>
    </w:p>
    <w:p w:rsidR="00031646" w:rsidRDefault="00031646" w:rsidP="00464350">
      <w:pPr>
        <w:pStyle w:val="ac"/>
      </w:pPr>
    </w:p>
    <w:p w:rsidR="00031646" w:rsidRDefault="00031646" w:rsidP="00545F85">
      <w:pPr>
        <w:pStyle w:val="af"/>
      </w:pPr>
      <w:r>
        <w:t>Москва</w:t>
      </w:r>
    </w:p>
    <w:p w:rsidR="00031646" w:rsidRDefault="00031646" w:rsidP="00545F85">
      <w:pPr>
        <w:pStyle w:val="af"/>
      </w:pPr>
      <w:r>
        <w:t>29 октября 2025 года</w:t>
      </w:r>
    </w:p>
    <w:p w:rsidR="00031646" w:rsidRPr="00E1527D" w:rsidRDefault="00031646" w:rsidP="00F37056">
      <w:pPr>
        <w:pStyle w:val="ac"/>
      </w:pPr>
      <w:r>
        <w:t>№ 482-СФ</w:t>
      </w:r>
    </w:p>
    <w:p w:rsidR="00031646" w:rsidRPr="00031646" w:rsidRDefault="00031646" w:rsidP="00464350">
      <w:pPr>
        <w:pStyle w:val="ac"/>
      </w:pPr>
    </w:p>
    <w:sectPr w:rsidR="00031646" w:rsidRPr="0003164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2D5A" w:rsidRDefault="00D22D5A">
      <w:pPr>
        <w:spacing w:line="240" w:lineRule="auto"/>
      </w:pPr>
      <w:r>
        <w:separator/>
      </w:r>
    </w:p>
  </w:endnote>
  <w:endnote w:type="continuationSeparator" w:id="0">
    <w:p w:rsidR="00D22D5A" w:rsidRDefault="00D22D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1218C50-6CA5-408F-97CF-2EEDF12A5A9F}"/>
    <w:embedBold r:id="rId2" w:fontKey="{D68108C9-F55A-444C-951C-CCE74E9A52E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78CAB91-CC11-41F6-B765-AF4BC616137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258A4" w:rsidRDefault="00C258A4" w:rsidP="00C258A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31646">
      <w:rPr>
        <w:noProof/>
      </w:rPr>
      <w:t>am2731.docx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31646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258A4" w:rsidRDefault="00C258A4" w:rsidP="00C258A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31646">
      <w:rPr>
        <w:noProof/>
      </w:rPr>
      <w:t>am2731.docx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3164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2D5A" w:rsidRDefault="00D22D5A">
      <w:pPr>
        <w:spacing w:line="240" w:lineRule="auto"/>
      </w:pPr>
      <w:r>
        <w:separator/>
      </w:r>
    </w:p>
  </w:footnote>
  <w:footnote w:type="continuationSeparator" w:id="0">
    <w:p w:rsidR="00D22D5A" w:rsidRDefault="00D22D5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47BD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9E1"/>
    <w:rsid w:val="00031646"/>
    <w:rsid w:val="000D3F67"/>
    <w:rsid w:val="001057BD"/>
    <w:rsid w:val="00205211"/>
    <w:rsid w:val="002623D0"/>
    <w:rsid w:val="002A1E3D"/>
    <w:rsid w:val="002B772D"/>
    <w:rsid w:val="003114B9"/>
    <w:rsid w:val="003273F1"/>
    <w:rsid w:val="00347BD0"/>
    <w:rsid w:val="0035125E"/>
    <w:rsid w:val="00423816"/>
    <w:rsid w:val="00464350"/>
    <w:rsid w:val="004A68AB"/>
    <w:rsid w:val="00505068"/>
    <w:rsid w:val="00544A04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258A4"/>
    <w:rsid w:val="00CF27C2"/>
    <w:rsid w:val="00CF731B"/>
    <w:rsid w:val="00D22D5A"/>
    <w:rsid w:val="00DA769E"/>
    <w:rsid w:val="00E02685"/>
    <w:rsid w:val="00F109E1"/>
    <w:rsid w:val="00F178A8"/>
    <w:rsid w:val="00F21BB0"/>
    <w:rsid w:val="00F9160B"/>
    <w:rsid w:val="00FB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C44CAC-77DA-4D31-82CB-061B4A271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uiPriority w:val="99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uiPriority w:val="99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uiPriority w:val="99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43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9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F7F574332234A239316AE3DA31077F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4AD757-3DFB-4A45-B13A-41369DA09793}"/>
      </w:docPartPr>
      <w:docPartBody>
        <w:p w:rsidR="0037016C" w:rsidRDefault="0037016C">
          <w:pPr>
            <w:pStyle w:val="2F7F574332234A239316AE3DA31077F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16C"/>
    <w:rsid w:val="0037016C"/>
    <w:rsid w:val="00F23F9A"/>
    <w:rsid w:val="00F3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F7F574332234A239316AE3DA31077F9">
    <w:name w:val="2F7F574332234A239316AE3DA31077F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AM28.10.2025 AM28.10.2025 AM28.10.2025 </dc:description>
  <cp:lastModifiedBy>Жарков М.А.</cp:lastModifiedBy>
  <cp:revision>5</cp:revision>
  <cp:lastPrinted>2025-10-28T13:35:00Z</cp:lastPrinted>
  <dcterms:created xsi:type="dcterms:W3CDTF">2025-10-28T08:41:00Z</dcterms:created>
  <dcterms:modified xsi:type="dcterms:W3CDTF">2025-10-28T14:52:00Z</dcterms:modified>
</cp:coreProperties>
</file>