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98237D18050452DA78D4BB6A0D827A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57AB9" w:rsidRPr="00557AB9" w:rsidRDefault="00557AB9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98237D18050452DA78D4BB6A0D827A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57AB9" w:rsidRDefault="00557AB9" w:rsidP="00557AB9">
      <w:pPr>
        <w:pStyle w:val="1"/>
        <w:rPr>
          <w:szCs w:val="28"/>
        </w:rPr>
      </w:pPr>
      <w:r>
        <w:t>О Федеральном законе "</w:t>
      </w:r>
      <w:r>
        <w:rPr>
          <w:szCs w:val="28"/>
        </w:rPr>
        <w:t xml:space="preserve">О внесении изменений </w:t>
      </w:r>
    </w:p>
    <w:p w:rsidR="00557AB9" w:rsidRDefault="00557AB9" w:rsidP="00557AB9">
      <w:pPr>
        <w:pStyle w:val="2"/>
      </w:pPr>
      <w:r>
        <w:rPr>
          <w:bCs/>
          <w:szCs w:val="28"/>
        </w:rPr>
        <w:t xml:space="preserve">в статью 71 Федерального закона </w:t>
      </w:r>
      <w:r>
        <w:t xml:space="preserve">"Об образовании </w:t>
      </w:r>
    </w:p>
    <w:p w:rsidR="00557AB9" w:rsidRDefault="00557AB9" w:rsidP="00557AB9">
      <w:pPr>
        <w:pStyle w:val="2"/>
        <w:rPr>
          <w:szCs w:val="28"/>
        </w:rPr>
      </w:pPr>
      <w:r>
        <w:t xml:space="preserve">в Российской Федерации" </w:t>
      </w:r>
    </w:p>
    <w:p w:rsidR="00557AB9" w:rsidRDefault="00557AB9" w:rsidP="00557AB9">
      <w:pPr>
        <w:pStyle w:val="2"/>
      </w:pPr>
    </w:p>
    <w:p w:rsidR="00557AB9" w:rsidRDefault="00557AB9" w:rsidP="00557AB9">
      <w:pPr>
        <w:pStyle w:val="2"/>
      </w:pPr>
    </w:p>
    <w:p w:rsidR="00557AB9" w:rsidRDefault="00557AB9" w:rsidP="00557AB9">
      <w:pPr>
        <w:pStyle w:val="2"/>
      </w:pPr>
    </w:p>
    <w:p w:rsidR="00557AB9" w:rsidRDefault="00557AB9">
      <w:r>
        <w:t>Рассмотрев принятый Государственной Думой Федерального Собрания Российской Федерации 14 апреля 2026 года Федеральный закон "</w:t>
      </w:r>
      <w:r>
        <w:rPr>
          <w:bCs/>
          <w:szCs w:val="28"/>
        </w:rPr>
        <w:t xml:space="preserve">О внесении изменений в статью 71 Федерального закона </w:t>
      </w:r>
      <w:r>
        <w:t xml:space="preserve">"Об образовании в Российской Федерации" в соответствии со статьей 106 Конституции Российской Федерации, Совет Федерации Федерального Собрания Российской Федерации </w:t>
      </w:r>
      <w:bookmarkStart w:id="0" w:name="_GoBack"/>
      <w:bookmarkEnd w:id="0"/>
      <w:r>
        <w:t xml:space="preserve">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57AB9" w:rsidRDefault="00557AB9"/>
    <w:p w:rsidR="00557AB9" w:rsidRDefault="00557AB9" w:rsidP="00557AB9">
      <w:r>
        <w:t>1. Одобрить Федеральный закон "</w:t>
      </w:r>
      <w:r>
        <w:rPr>
          <w:bCs/>
          <w:szCs w:val="28"/>
        </w:rPr>
        <w:t xml:space="preserve">О внесении изменений </w:t>
      </w:r>
      <w:r>
        <w:rPr>
          <w:bCs/>
          <w:szCs w:val="28"/>
        </w:rPr>
        <w:br/>
        <w:t xml:space="preserve">в статью 71 Федерального закона </w:t>
      </w:r>
      <w:r>
        <w:t>"Об образовании в Российской Федерации".</w:t>
      </w:r>
    </w:p>
    <w:p w:rsidR="00557AB9" w:rsidRDefault="00557AB9" w:rsidP="00557AB9">
      <w:r>
        <w:t>2. Настоящее постановление вступает в силу со дня его принятия.</w:t>
      </w:r>
    </w:p>
    <w:p w:rsidR="00557AB9" w:rsidRDefault="00557AB9" w:rsidP="00557AB9"/>
    <w:p w:rsidR="00557AB9" w:rsidRDefault="00557AB9" w:rsidP="00557AB9"/>
    <w:p w:rsidR="00557AB9" w:rsidRDefault="00557AB9" w:rsidP="00557AB9"/>
    <w:p w:rsidR="00715E97" w:rsidRDefault="00715E97" w:rsidP="004F556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57AB9" w:rsidRDefault="00557AB9" w:rsidP="00557AB9">
      <w:pPr>
        <w:pStyle w:val="ac"/>
      </w:pPr>
    </w:p>
    <w:p w:rsidR="004F556D" w:rsidRDefault="004F556D" w:rsidP="004F556D">
      <w:pPr>
        <w:pStyle w:val="ac"/>
      </w:pPr>
      <w:r>
        <w:t>Москва</w:t>
      </w:r>
    </w:p>
    <w:p w:rsidR="004F556D" w:rsidRDefault="004F556D" w:rsidP="004F556D">
      <w:pPr>
        <w:pStyle w:val="ac"/>
      </w:pPr>
      <w:r>
        <w:t>15 апреля 2026 года</w:t>
      </w:r>
    </w:p>
    <w:p w:rsidR="004F556D" w:rsidRDefault="004F556D" w:rsidP="00557AB9">
      <w:pPr>
        <w:pStyle w:val="ac"/>
      </w:pPr>
      <w:r>
        <w:t>№ 13</w:t>
      </w:r>
      <w:r>
        <w:rPr>
          <w:lang w:val="en-US"/>
        </w:rPr>
        <w:t>5</w:t>
      </w:r>
      <w:r>
        <w:t>-СФ</w:t>
      </w:r>
    </w:p>
    <w:sectPr w:rsidR="004F556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173" w:rsidRDefault="003F1173">
      <w:pPr>
        <w:spacing w:line="240" w:lineRule="auto"/>
      </w:pPr>
      <w:r>
        <w:separator/>
      </w:r>
    </w:p>
  </w:endnote>
  <w:endnote w:type="continuationSeparator" w:id="0">
    <w:p w:rsidR="003F1173" w:rsidRDefault="003F11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47ED34E-84ED-4344-8662-9EEC6F10FDFA}"/>
    <w:embedBold r:id="rId2" w:fontKey="{CF19B50B-55C6-4BB1-BF06-D2C9F94A439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B92F470-81E4-4B5C-A873-7FDC6CA049B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15E9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F556D">
      <w:rPr>
        <w:noProof/>
      </w:rPr>
      <w:t>sa10965.docx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E363E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F556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5E97" w:rsidRDefault="00715E97" w:rsidP="00715E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F556D">
      <w:rPr>
        <w:noProof/>
      </w:rPr>
      <w:t>sa10965.docx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F556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173" w:rsidRDefault="003F1173">
      <w:pPr>
        <w:spacing w:line="240" w:lineRule="auto"/>
      </w:pPr>
      <w:r>
        <w:separator/>
      </w:r>
    </w:p>
  </w:footnote>
  <w:footnote w:type="continuationSeparator" w:id="0">
    <w:p w:rsidR="003F1173" w:rsidRDefault="003F11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F556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3B"/>
    <w:rsid w:val="000D3F67"/>
    <w:rsid w:val="001057BD"/>
    <w:rsid w:val="001E4C3B"/>
    <w:rsid w:val="00205211"/>
    <w:rsid w:val="002623D0"/>
    <w:rsid w:val="002A1E3D"/>
    <w:rsid w:val="002B772D"/>
    <w:rsid w:val="003114B9"/>
    <w:rsid w:val="003273F1"/>
    <w:rsid w:val="0035125E"/>
    <w:rsid w:val="003F1173"/>
    <w:rsid w:val="00423816"/>
    <w:rsid w:val="004A68AB"/>
    <w:rsid w:val="004F556D"/>
    <w:rsid w:val="00505068"/>
    <w:rsid w:val="00545F85"/>
    <w:rsid w:val="00557AB9"/>
    <w:rsid w:val="005B2AEB"/>
    <w:rsid w:val="00715E97"/>
    <w:rsid w:val="00720496"/>
    <w:rsid w:val="00723EF8"/>
    <w:rsid w:val="0078182C"/>
    <w:rsid w:val="00814F31"/>
    <w:rsid w:val="00885B74"/>
    <w:rsid w:val="00910EF7"/>
    <w:rsid w:val="00997F4C"/>
    <w:rsid w:val="009E363E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C51FBE-A35A-4E02-9382-60A50F0F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4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98237D18050452DA78D4BB6A0D827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43EBD4-3A1A-4DB1-8A6C-FA92D3EF8450}"/>
      </w:docPartPr>
      <w:docPartBody>
        <w:p w:rsidR="004A5D52" w:rsidRDefault="004A5D52">
          <w:pPr>
            <w:pStyle w:val="D98237D18050452DA78D4BB6A0D827A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D52"/>
    <w:rsid w:val="004A06CB"/>
    <w:rsid w:val="004A5D52"/>
    <w:rsid w:val="00D9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98237D18050452DA78D4BB6A0D827A2">
    <w:name w:val="D98237D18050452DA78D4BB6A0D827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SA13.04.2026 ZO14.04.2026 </dc:description>
  <cp:lastModifiedBy>Жарков М.А.</cp:lastModifiedBy>
  <cp:revision>4</cp:revision>
  <cp:lastPrinted>2026-04-14T14:24:00Z</cp:lastPrinted>
  <dcterms:created xsi:type="dcterms:W3CDTF">2026-04-13T10:58:00Z</dcterms:created>
  <dcterms:modified xsi:type="dcterms:W3CDTF">2026-04-14T15:18:00Z</dcterms:modified>
</cp:coreProperties>
</file>