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E8CBDAF5EAC4B828BC44A52D209F53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C1118" w:rsidRDefault="00545F85" w:rsidP="000C1118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E8CBDAF5EAC4B828BC44A52D209F53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C1118" w:rsidRPr="000C1118" w:rsidRDefault="000C1118" w:rsidP="000C1118">
      <w:pPr>
        <w:pStyle w:val="1"/>
      </w:pPr>
      <w:r w:rsidRPr="000C1118">
        <w:t xml:space="preserve">О Федеральном законе </w:t>
      </w:r>
      <w:r>
        <w:t>"</w:t>
      </w:r>
      <w:r w:rsidRPr="000C1118">
        <w:t xml:space="preserve">О внесении изменений </w:t>
      </w:r>
    </w:p>
    <w:p w:rsidR="000C1118" w:rsidRDefault="000C1118" w:rsidP="000C1118">
      <w:pPr>
        <w:pStyle w:val="2"/>
      </w:pPr>
      <w:r>
        <w:t xml:space="preserve">в статью 13 Федерального закона "О кредитных историях" </w:t>
      </w:r>
    </w:p>
    <w:p w:rsidR="000C1118" w:rsidRDefault="000C1118" w:rsidP="000C1118">
      <w:pPr>
        <w:pStyle w:val="2"/>
      </w:pPr>
      <w:r>
        <w:t xml:space="preserve">и статьи 4 и 11 Федерального закона "О едином </w:t>
      </w:r>
    </w:p>
    <w:p w:rsidR="000C1118" w:rsidRDefault="000C1118" w:rsidP="000C1118">
      <w:pPr>
        <w:pStyle w:val="2"/>
      </w:pPr>
      <w:r>
        <w:t xml:space="preserve">федеральном информационном регистре, </w:t>
      </w:r>
    </w:p>
    <w:p w:rsidR="000C1118" w:rsidRDefault="000C1118" w:rsidP="000C1118">
      <w:pPr>
        <w:pStyle w:val="2"/>
      </w:pPr>
      <w:r>
        <w:t xml:space="preserve">содержащем сведения о населении </w:t>
      </w:r>
    </w:p>
    <w:p w:rsidR="000C1118" w:rsidRDefault="000C1118" w:rsidP="000C1118">
      <w:pPr>
        <w:pStyle w:val="2"/>
      </w:pPr>
      <w:r>
        <w:t>Российской Федерации"</w:t>
      </w:r>
    </w:p>
    <w:p w:rsidR="000C1118" w:rsidRDefault="000C1118" w:rsidP="000C1118">
      <w:pPr>
        <w:pStyle w:val="2"/>
        <w:rPr>
          <w:szCs w:val="28"/>
        </w:rPr>
      </w:pPr>
    </w:p>
    <w:p w:rsidR="000C1118" w:rsidRDefault="000C1118" w:rsidP="000C1118">
      <w:pPr>
        <w:pStyle w:val="2"/>
      </w:pPr>
    </w:p>
    <w:p w:rsidR="000C1118" w:rsidRDefault="000C1118" w:rsidP="000C1118">
      <w:pPr>
        <w:pStyle w:val="2"/>
      </w:pPr>
    </w:p>
    <w:p w:rsidR="000C1118" w:rsidRDefault="000C1118">
      <w:r>
        <w:t xml:space="preserve">Рассмотрев принятый Государственной Думой Федерального </w:t>
      </w:r>
      <w:r w:rsidR="008D1FE3">
        <w:t>Собрания Российской Федерации 19</w:t>
      </w:r>
      <w:r>
        <w:t xml:space="preserve"> ноября 2025 года Федеральный закон "О внесении изменений в статью 13 Федерального закона "О кредитных историях" и статьи 4 и 11 Федерального закона "О едином федеральном информационном регистре, содержащем сведения о населении Российской Федерации"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C1118" w:rsidRDefault="000C1118"/>
    <w:p w:rsidR="000C1118" w:rsidRDefault="000C1118" w:rsidP="000C1118">
      <w:r>
        <w:t xml:space="preserve">1. Одобрить Федеральный закон "О внесении изменений </w:t>
      </w:r>
      <w:r>
        <w:br/>
        <w:t xml:space="preserve">в статью 13 Федерального закона "О кредитных историях" </w:t>
      </w:r>
      <w:r>
        <w:br/>
        <w:t>и статьи 4 и 11 Федерального закона "О едином федеральном информационном регистре, содержащем сведения о населении Российской Федерации".</w:t>
      </w:r>
    </w:p>
    <w:p w:rsidR="000C1118" w:rsidRDefault="000C1118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0C1118" w:rsidRDefault="000C1118" w:rsidP="000C1118">
      <w:r>
        <w:lastRenderedPageBreak/>
        <w:t>2. Настоящее постановление вступает в силу со дня его принятия.</w:t>
      </w:r>
    </w:p>
    <w:p w:rsidR="000C1118" w:rsidRDefault="000C1118" w:rsidP="000C1118"/>
    <w:p w:rsidR="000C1118" w:rsidRDefault="000C1118" w:rsidP="000C1118"/>
    <w:p w:rsidR="000C1118" w:rsidRDefault="000C1118" w:rsidP="000C1118"/>
    <w:p w:rsidR="000C1118" w:rsidRPr="000C1118" w:rsidRDefault="000C1118" w:rsidP="00891FE8">
      <w:pPr>
        <w:pStyle w:val="11"/>
      </w:pPr>
      <w:r w:rsidRPr="000C1118">
        <w:t>Председатель</w:t>
      </w:r>
    </w:p>
    <w:p w:rsidR="000C1118" w:rsidRPr="000C1118" w:rsidRDefault="000C1118" w:rsidP="00891FE8">
      <w:pPr>
        <w:pStyle w:val="11"/>
      </w:pPr>
      <w:r w:rsidRPr="000C1118">
        <w:t>Совета Федерации</w:t>
      </w:r>
    </w:p>
    <w:p w:rsidR="000C1118" w:rsidRPr="000C1118" w:rsidRDefault="000C1118" w:rsidP="00891FE8">
      <w:pPr>
        <w:pStyle w:val="11"/>
      </w:pPr>
      <w:r w:rsidRPr="000C1118">
        <w:t>Федерального Собрания</w:t>
      </w:r>
    </w:p>
    <w:p w:rsidR="00A76206" w:rsidRDefault="000C1118" w:rsidP="00891FE8">
      <w:pPr>
        <w:pStyle w:val="11"/>
      </w:pPr>
      <w:r w:rsidRPr="000C1118">
        <w:t>Российской Федерации</w:t>
      </w:r>
      <w:r w:rsidRPr="000C1118">
        <w:tab/>
      </w:r>
      <w:r w:rsidR="00A76206">
        <w:t>В.И. МАТВИЕНКО</w:t>
      </w:r>
    </w:p>
    <w:p w:rsidR="000C1118" w:rsidRDefault="000C1118" w:rsidP="000C1118">
      <w:pPr>
        <w:pStyle w:val="ac"/>
      </w:pPr>
    </w:p>
    <w:p w:rsidR="00891FE8" w:rsidRPr="000C1118" w:rsidRDefault="00891FE8" w:rsidP="000C1118">
      <w:pPr>
        <w:pStyle w:val="ac"/>
      </w:pPr>
    </w:p>
    <w:p w:rsidR="00891FE8" w:rsidRDefault="00891FE8" w:rsidP="00891FE8">
      <w:pPr>
        <w:pStyle w:val="ac"/>
      </w:pPr>
      <w:r>
        <w:t>Москва</w:t>
      </w:r>
    </w:p>
    <w:p w:rsidR="00891FE8" w:rsidRDefault="00891FE8" w:rsidP="00891FE8">
      <w:pPr>
        <w:pStyle w:val="ac"/>
      </w:pPr>
      <w:r>
        <w:t>26 ноября 2025 года</w:t>
      </w:r>
    </w:p>
    <w:p w:rsidR="00891FE8" w:rsidRDefault="00891FE8" w:rsidP="00891FE8">
      <w:pPr>
        <w:pStyle w:val="ac"/>
      </w:pPr>
      <w:r>
        <w:t>№ 51</w:t>
      </w:r>
      <w:r>
        <w:rPr>
          <w:lang w:val="en-US"/>
        </w:rPr>
        <w:t>6</w:t>
      </w:r>
      <w:r>
        <w:t>-СФ</w:t>
      </w:r>
    </w:p>
    <w:p w:rsidR="00545F85" w:rsidRPr="000C1118" w:rsidRDefault="00545F85" w:rsidP="000C1118">
      <w:pPr>
        <w:pStyle w:val="ac"/>
      </w:pPr>
    </w:p>
    <w:sectPr w:rsidR="00545F85" w:rsidRPr="000C111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4FF" w:rsidRDefault="009164FF">
      <w:pPr>
        <w:spacing w:line="240" w:lineRule="auto"/>
      </w:pPr>
      <w:r>
        <w:separator/>
      </w:r>
    </w:p>
  </w:endnote>
  <w:endnote w:type="continuationSeparator" w:id="0">
    <w:p w:rsidR="009164FF" w:rsidRDefault="009164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2F1A1BE-8EC6-4D03-91F2-1199107DC60D}"/>
    <w:embedBold r:id="rId2" w:fontKey="{FFC4A882-5EDE-4CC5-843C-807F3044072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CD3A76F-29A4-482B-AB32-73089C523F9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76206" w:rsidRDefault="00A76206" w:rsidP="00A7620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91FE8">
      <w:rPr>
        <w:noProof/>
      </w:rPr>
      <w:t>sa10445.docx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91FE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76206" w:rsidRDefault="00A76206" w:rsidP="00A7620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91FE8">
      <w:rPr>
        <w:noProof/>
      </w:rPr>
      <w:t>sa10445.docx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91FE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4FF" w:rsidRDefault="009164FF">
      <w:pPr>
        <w:spacing w:line="240" w:lineRule="auto"/>
      </w:pPr>
      <w:r>
        <w:separator/>
      </w:r>
    </w:p>
  </w:footnote>
  <w:footnote w:type="continuationSeparator" w:id="0">
    <w:p w:rsidR="009164FF" w:rsidRDefault="009164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E4E5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9AA"/>
    <w:rsid w:val="000729AA"/>
    <w:rsid w:val="000C1118"/>
    <w:rsid w:val="000D3F67"/>
    <w:rsid w:val="000E4E51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91FE8"/>
    <w:rsid w:val="008D1FE3"/>
    <w:rsid w:val="00910EF7"/>
    <w:rsid w:val="009164FF"/>
    <w:rsid w:val="00997F4C"/>
    <w:rsid w:val="00A76206"/>
    <w:rsid w:val="00A82E08"/>
    <w:rsid w:val="00AA344E"/>
    <w:rsid w:val="00B07D98"/>
    <w:rsid w:val="00B30B27"/>
    <w:rsid w:val="00B33546"/>
    <w:rsid w:val="00B67711"/>
    <w:rsid w:val="00C6271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467B8B-71AD-4178-8AA3-4D348353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9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8CBDAF5EAC4B828BC44A52D209F5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664215-1BFA-46C0-B207-43A88B9496C6}"/>
      </w:docPartPr>
      <w:docPartBody>
        <w:p w:rsidR="005B17DC" w:rsidRDefault="005B17DC">
          <w:pPr>
            <w:pStyle w:val="9E8CBDAF5EAC4B828BC44A52D209F53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DC"/>
    <w:rsid w:val="005B17DC"/>
    <w:rsid w:val="00654C04"/>
    <w:rsid w:val="00AB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E8CBDAF5EAC4B828BC44A52D209F538">
    <w:name w:val="9E8CBDAF5EAC4B828BC44A52D209F53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SA20.11.2025 SS24.11.2025 QA24.11.2025 </dc:description>
  <cp:lastModifiedBy>Жарков М.А.</cp:lastModifiedBy>
  <cp:revision>5</cp:revision>
  <cp:lastPrinted>2025-11-25T13:42:00Z</cp:lastPrinted>
  <dcterms:created xsi:type="dcterms:W3CDTF">2025-11-20T12:58:00Z</dcterms:created>
  <dcterms:modified xsi:type="dcterms:W3CDTF">2025-11-26T07:31:00Z</dcterms:modified>
</cp:coreProperties>
</file>