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49ACACC8AC7A41BCBB00D53AE9541B61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545F85" w:rsidRPr="005625E8" w:rsidRDefault="00545F85" w:rsidP="005625E8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49ACACC8AC7A41BCBB00D53AE9541B61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625E8" w:rsidRDefault="005625E8" w:rsidP="005625E8">
      <w:pPr>
        <w:pStyle w:val="1"/>
      </w:pPr>
      <w:r>
        <w:t xml:space="preserve">О Федеральном </w:t>
      </w:r>
      <w:r>
        <w:rPr>
          <w:szCs w:val="28"/>
        </w:rPr>
        <w:t xml:space="preserve">законе </w:t>
      </w:r>
      <w:r>
        <w:t xml:space="preserve">"О внесении изменений </w:t>
      </w:r>
    </w:p>
    <w:p w:rsidR="005625E8" w:rsidRDefault="005625E8" w:rsidP="005625E8">
      <w:pPr>
        <w:pStyle w:val="2"/>
      </w:pPr>
      <w:r>
        <w:t xml:space="preserve">в отдельные законодательные акты </w:t>
      </w:r>
    </w:p>
    <w:p w:rsidR="005625E8" w:rsidRDefault="005625E8" w:rsidP="005625E8">
      <w:pPr>
        <w:pStyle w:val="2"/>
      </w:pPr>
      <w:r>
        <w:t>Российской Федерации"</w:t>
      </w:r>
    </w:p>
    <w:p w:rsidR="005625E8" w:rsidRDefault="005625E8" w:rsidP="005625E8">
      <w:pPr>
        <w:pStyle w:val="2"/>
      </w:pPr>
    </w:p>
    <w:p w:rsidR="005625E8" w:rsidRDefault="005625E8" w:rsidP="005625E8">
      <w:pPr>
        <w:pStyle w:val="2"/>
      </w:pPr>
    </w:p>
    <w:p w:rsidR="005625E8" w:rsidRDefault="005625E8" w:rsidP="005625E8">
      <w:pPr>
        <w:pStyle w:val="2"/>
      </w:pPr>
    </w:p>
    <w:p w:rsidR="005625E8" w:rsidRDefault="005625E8">
      <w:r>
        <w:t>Рассмотрев принятый Государственной Думой Федерального Собрания Российской Федерации 18 декабря 2025 года Федеральный закон</w:t>
      </w:r>
      <w:r>
        <w:rPr>
          <w:bCs/>
          <w:spacing w:val="-4"/>
        </w:rPr>
        <w:t xml:space="preserve"> "О внесении изменений в отдельные законодательные акты Российской Федерации" </w:t>
      </w:r>
      <w:r>
        <w:rPr>
          <w:bCs/>
          <w:spacing w:val="-4"/>
        </w:rPr>
        <w:br/>
        <w:t xml:space="preserve">(проект № </w:t>
      </w:r>
      <w:r>
        <w:t>836655-8</w:t>
      </w:r>
      <w:r>
        <w:rPr>
          <w:bCs/>
          <w:spacing w:val="-4"/>
        </w:rPr>
        <w:t>)</w:t>
      </w:r>
      <w:r>
        <w:t>, в соответствии с частью 4 статьи 105 Конституции Российской Федерации Совет Федерации Федерального Собрания Российской Ф</w:t>
      </w:r>
      <w:bookmarkStart w:id="0" w:name="_GoBack"/>
      <w:bookmarkEnd w:id="0"/>
      <w:r>
        <w:t xml:space="preserve">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5625E8" w:rsidRDefault="005625E8"/>
    <w:p w:rsidR="005625E8" w:rsidRDefault="005625E8" w:rsidP="005625E8">
      <w:r>
        <w:t>1. Одобрить Федеральный закон</w:t>
      </w:r>
      <w:r>
        <w:rPr>
          <w:bCs/>
          <w:spacing w:val="-4"/>
        </w:rPr>
        <w:t xml:space="preserve"> </w:t>
      </w:r>
      <w:r>
        <w:t xml:space="preserve">"О внесении изменений </w:t>
      </w:r>
      <w:r>
        <w:br/>
        <w:t>в отдельные законодательные акты Российской Федерации".</w:t>
      </w:r>
    </w:p>
    <w:p w:rsidR="005625E8" w:rsidRDefault="005625E8" w:rsidP="005625E8">
      <w:r>
        <w:t>2. Настоящее постановление вступает в силу со дня его принятия.</w:t>
      </w:r>
    </w:p>
    <w:p w:rsidR="005625E8" w:rsidRDefault="005625E8" w:rsidP="005625E8"/>
    <w:p w:rsidR="005625E8" w:rsidRDefault="005625E8" w:rsidP="005625E8"/>
    <w:p w:rsidR="005625E8" w:rsidRDefault="005625E8" w:rsidP="005625E8"/>
    <w:p w:rsidR="005A0C0F" w:rsidRDefault="005A0C0F" w:rsidP="008130A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5625E8" w:rsidRPr="008130AA" w:rsidRDefault="005625E8" w:rsidP="005625E8">
      <w:pPr>
        <w:pStyle w:val="ac"/>
      </w:pPr>
    </w:p>
    <w:p w:rsidR="008130AA" w:rsidRDefault="008130AA" w:rsidP="008130AA">
      <w:pPr>
        <w:pStyle w:val="ac"/>
      </w:pPr>
      <w:r>
        <w:t>Москва</w:t>
      </w:r>
    </w:p>
    <w:p w:rsidR="008130AA" w:rsidRDefault="008130AA" w:rsidP="008130AA">
      <w:pPr>
        <w:pStyle w:val="ac"/>
      </w:pPr>
      <w:r>
        <w:t>24 декабря 2025 года</w:t>
      </w:r>
    </w:p>
    <w:p w:rsidR="00545F85" w:rsidRDefault="008130AA" w:rsidP="005625E8">
      <w:pPr>
        <w:pStyle w:val="ac"/>
      </w:pPr>
      <w:r>
        <w:t>№ 6</w:t>
      </w:r>
      <w:r>
        <w:rPr>
          <w:lang w:val="en-US"/>
        </w:rPr>
        <w:t>63</w:t>
      </w:r>
      <w:r>
        <w:t>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17DA" w:rsidRDefault="00C917DA">
      <w:pPr>
        <w:spacing w:line="240" w:lineRule="auto"/>
      </w:pPr>
      <w:r>
        <w:separator/>
      </w:r>
    </w:p>
  </w:endnote>
  <w:endnote w:type="continuationSeparator" w:id="0">
    <w:p w:rsidR="00C917DA" w:rsidRDefault="00C917D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C1C90FC9-4CEC-4B95-B61D-5F38296FA00D}"/>
    <w:embedBold r:id="rId2" w:fontKey="{A3538330-ACB0-4D4D-A8FA-8A3CE1605C3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0862B794-6C06-47EC-B67E-4D338A1F482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A0C0F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130AA">
      <w:rPr>
        <w:noProof/>
      </w:rPr>
      <w:t>sa10595.docx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07441">
      <w:rPr>
        <w:noProof/>
      </w:rPr>
      <w:t>24.12.25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130AA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5A0C0F" w:rsidRDefault="005A0C0F" w:rsidP="005A0C0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130AA">
      <w:rPr>
        <w:noProof/>
      </w:rPr>
      <w:t>sa10595.docx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130A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17DA" w:rsidRDefault="00C917DA">
      <w:pPr>
        <w:spacing w:line="240" w:lineRule="auto"/>
      </w:pPr>
      <w:r>
        <w:separator/>
      </w:r>
    </w:p>
  </w:footnote>
  <w:footnote w:type="continuationSeparator" w:id="0">
    <w:p w:rsidR="00C917DA" w:rsidRDefault="00C917D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130AA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424F"/>
    <w:rsid w:val="0008108F"/>
    <w:rsid w:val="000D3F67"/>
    <w:rsid w:val="001057BD"/>
    <w:rsid w:val="00107441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4B00B7"/>
    <w:rsid w:val="00505068"/>
    <w:rsid w:val="00545F85"/>
    <w:rsid w:val="005625E8"/>
    <w:rsid w:val="005A0C0F"/>
    <w:rsid w:val="005B2AEB"/>
    <w:rsid w:val="00720496"/>
    <w:rsid w:val="00723EF8"/>
    <w:rsid w:val="0078182C"/>
    <w:rsid w:val="008130AA"/>
    <w:rsid w:val="00885B74"/>
    <w:rsid w:val="00910EF7"/>
    <w:rsid w:val="00997F4C"/>
    <w:rsid w:val="00A82E08"/>
    <w:rsid w:val="00AA344E"/>
    <w:rsid w:val="00AD5E92"/>
    <w:rsid w:val="00B07D98"/>
    <w:rsid w:val="00B30B27"/>
    <w:rsid w:val="00B33546"/>
    <w:rsid w:val="00B67711"/>
    <w:rsid w:val="00C917DA"/>
    <w:rsid w:val="00CF27C2"/>
    <w:rsid w:val="00CF731B"/>
    <w:rsid w:val="00D9424F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CE2FD2B-7FD9-4701-8E76-881D7E83A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uiPriority w:val="99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0761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49ACACC8AC7A41BCBB00D53AE9541B6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A8F4A8C-8871-4D0C-AF8B-A48D27E36950}"/>
      </w:docPartPr>
      <w:docPartBody>
        <w:p w:rsidR="00337B60" w:rsidRDefault="00337B60">
          <w:pPr>
            <w:pStyle w:val="49ACACC8AC7A41BCBB00D53AE9541B61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B60"/>
    <w:rsid w:val="00200F51"/>
    <w:rsid w:val="00337B60"/>
    <w:rsid w:val="005C22D3"/>
    <w:rsid w:val="00A22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49ACACC8AC7A41BCBB00D53AE9541B61">
    <w:name w:val="49ACACC8AC7A41BCBB00D53AE9541B6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2</TotalTime>
  <Pages>1</Pages>
  <Words>128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экономической политике</dc:subject>
  <dc:creator>Заказчик - Коптева+</dc:creator>
  <cp:keywords/>
  <dc:description>SA22.12.2025 DE23.12.2025 </dc:description>
  <cp:lastModifiedBy>Жарков М.А.</cp:lastModifiedBy>
  <cp:revision>5</cp:revision>
  <cp:lastPrinted>2025-12-23T14:06:00Z</cp:lastPrinted>
  <dcterms:created xsi:type="dcterms:W3CDTF">2025-12-22T14:14:00Z</dcterms:created>
  <dcterms:modified xsi:type="dcterms:W3CDTF">2025-12-24T07:11:00Z</dcterms:modified>
</cp:coreProperties>
</file>