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DB268F88720450DBCEFB8EDA4264E8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203F61" w:rsidRDefault="00545F85" w:rsidP="00203F6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DB268F88720450DBCEFB8EDA4264E8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7274F" w:rsidRDefault="0057274F" w:rsidP="0057274F">
      <w:pPr>
        <w:pStyle w:val="1"/>
      </w:pPr>
      <w:r>
        <w:t>О Федеральном законе "О внесении изменений</w:t>
      </w:r>
    </w:p>
    <w:p w:rsidR="0057274F" w:rsidRPr="0057274F" w:rsidRDefault="0057274F" w:rsidP="0057274F">
      <w:pPr>
        <w:pStyle w:val="2"/>
      </w:pPr>
      <w:r w:rsidRPr="0057274F">
        <w:t>в статьи 14 и 42</w:t>
      </w:r>
      <w:r w:rsidRPr="0046077C">
        <w:rPr>
          <w:vertAlign w:val="superscript"/>
        </w:rPr>
        <w:t>1</w:t>
      </w:r>
      <w:r w:rsidRPr="0057274F">
        <w:t xml:space="preserve"> Федерального закона</w:t>
      </w:r>
    </w:p>
    <w:p w:rsidR="0057274F" w:rsidRPr="0057274F" w:rsidRDefault="0057274F" w:rsidP="0057274F">
      <w:pPr>
        <w:pStyle w:val="2"/>
      </w:pPr>
      <w:r w:rsidRPr="0057274F">
        <w:t>"Об основах охраны здоровья граждан</w:t>
      </w:r>
    </w:p>
    <w:p w:rsidR="0057274F" w:rsidRPr="0057274F" w:rsidRDefault="0057274F" w:rsidP="0057274F">
      <w:pPr>
        <w:pStyle w:val="2"/>
      </w:pPr>
      <w:r w:rsidRPr="0057274F">
        <w:t>в Российской Федерации"</w:t>
      </w:r>
    </w:p>
    <w:p w:rsidR="0057274F" w:rsidRPr="0057274F" w:rsidRDefault="0057274F" w:rsidP="0057274F">
      <w:pPr>
        <w:pStyle w:val="2"/>
      </w:pPr>
    </w:p>
    <w:p w:rsidR="0057274F" w:rsidRPr="0057274F" w:rsidRDefault="0057274F" w:rsidP="0057274F">
      <w:pPr>
        <w:pStyle w:val="2"/>
      </w:pPr>
    </w:p>
    <w:p w:rsidR="0057274F" w:rsidRDefault="0057274F">
      <w:r>
        <w:t>Рассмотрев принятый Государственной Думой Федерального Собрания Российской Федерации 17 декабря 2025 года Федеральный закон "О</w:t>
      </w:r>
      <w:r>
        <w:rPr>
          <w:lang w:val="en-US"/>
        </w:rPr>
        <w:t> </w:t>
      </w:r>
      <w:r>
        <w:t>внесении изменений в статьи 14 и 42</w:t>
      </w:r>
      <w:r>
        <w:rPr>
          <w:vertAlign w:val="superscript"/>
        </w:rPr>
        <w:t xml:space="preserve">1 </w:t>
      </w:r>
      <w:r>
        <w:t>Федерального закона "Об</w:t>
      </w:r>
      <w:r>
        <w:rPr>
          <w:lang w:val="en-US"/>
        </w:rPr>
        <w:t> </w:t>
      </w:r>
      <w:r>
        <w:t xml:space="preserve">основах охраны здоровья граждан </w:t>
      </w:r>
      <w:r>
        <w:br/>
        <w:t>в Российской Федерации",</w:t>
      </w:r>
      <w:r>
        <w:rPr>
          <w:b/>
          <w:szCs w:val="28"/>
        </w:rPr>
        <w:t xml:space="preserve"> </w:t>
      </w:r>
      <w:r>
        <w:t xml:space="preserve">в соответствии с частью 4 статьи 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57274F" w:rsidRDefault="0057274F" w:rsidP="007D28B2">
      <w:pPr>
        <w:spacing w:line="240" w:lineRule="auto"/>
      </w:pPr>
    </w:p>
    <w:p w:rsidR="0057274F" w:rsidRDefault="0057274F" w:rsidP="0057274F">
      <w:r>
        <w:t xml:space="preserve">1. Одобрить Федеральный закон "О внесении изменений </w:t>
      </w:r>
      <w:r>
        <w:br/>
        <w:t>в статьи 14 и 42</w:t>
      </w:r>
      <w:r>
        <w:rPr>
          <w:vertAlign w:val="superscript"/>
        </w:rPr>
        <w:t xml:space="preserve">1 </w:t>
      </w:r>
      <w:r>
        <w:t>Федерального закона "Об основах охраны здоровья граждан в Российской Федерации".</w:t>
      </w:r>
    </w:p>
    <w:p w:rsidR="0057274F" w:rsidRDefault="0057274F" w:rsidP="0057274F">
      <w:r>
        <w:t>2. Настоящее постановление вступает в силу со дня его принятия.</w:t>
      </w:r>
    </w:p>
    <w:p w:rsidR="0057274F" w:rsidRDefault="0057274F" w:rsidP="007D28B2">
      <w:pPr>
        <w:spacing w:line="240" w:lineRule="auto"/>
      </w:pPr>
    </w:p>
    <w:p w:rsidR="0057274F" w:rsidRDefault="0057274F" w:rsidP="007D28B2">
      <w:pPr>
        <w:spacing w:line="240" w:lineRule="auto"/>
      </w:pPr>
    </w:p>
    <w:p w:rsidR="003E0278" w:rsidRDefault="0057274F" w:rsidP="007D28B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 xml:space="preserve">Российской </w:t>
      </w:r>
      <w:r w:rsidRPr="0057274F">
        <w:t>Федерации</w:t>
      </w:r>
      <w:r w:rsidR="00203F61">
        <w:tab/>
      </w:r>
      <w:r>
        <w:tab/>
      </w:r>
      <w:r w:rsidR="003E0278">
        <w:t>В.И. МАТВИЕНКО</w:t>
      </w:r>
    </w:p>
    <w:p w:rsidR="00203F61" w:rsidRDefault="00203F61" w:rsidP="0057274F">
      <w:pPr>
        <w:pStyle w:val="ac"/>
      </w:pPr>
    </w:p>
    <w:p w:rsidR="007D28B2" w:rsidRDefault="007D28B2" w:rsidP="0057274F">
      <w:pPr>
        <w:pStyle w:val="ac"/>
      </w:pPr>
      <w:r>
        <w:t>Москва</w:t>
      </w:r>
    </w:p>
    <w:p w:rsidR="007D28B2" w:rsidRDefault="007D28B2" w:rsidP="0057274F">
      <w:pPr>
        <w:pStyle w:val="ac"/>
      </w:pPr>
      <w:r>
        <w:t>19 декабря 2025 года</w:t>
      </w:r>
    </w:p>
    <w:p w:rsidR="007D28B2" w:rsidRDefault="007D28B2" w:rsidP="0057274F">
      <w:pPr>
        <w:pStyle w:val="ac"/>
      </w:pPr>
      <w:r>
        <w:t>№ 630-СФ</w:t>
      </w:r>
    </w:p>
    <w:sectPr w:rsidR="007D28B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50BB" w:rsidRDefault="00BB50BB">
      <w:pPr>
        <w:spacing w:line="240" w:lineRule="auto"/>
      </w:pPr>
      <w:r>
        <w:separator/>
      </w:r>
    </w:p>
  </w:endnote>
  <w:endnote w:type="continuationSeparator" w:id="0">
    <w:p w:rsidR="00BB50BB" w:rsidRDefault="00BB50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5885494-C5F5-41F9-83D6-1FE49E6E0D1A}"/>
    <w:embedBold r:id="rId2" w:fontKey="{3317309B-C99C-4EA5-A903-3019C625AF1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A8227C7-EA0A-4BC9-ACA0-C707A8C4744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E0278" w:rsidRDefault="003E0278" w:rsidP="003E027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D28B2">
      <w:rPr>
        <w:noProof/>
      </w:rPr>
      <w:t>eq11453.docx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D28B2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E0278" w:rsidRDefault="003E0278" w:rsidP="003E027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D28B2">
      <w:rPr>
        <w:noProof/>
      </w:rPr>
      <w:t>eq11453.docx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D28B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50BB" w:rsidRDefault="00BB50BB">
      <w:pPr>
        <w:spacing w:line="240" w:lineRule="auto"/>
      </w:pPr>
      <w:r>
        <w:separator/>
      </w:r>
    </w:p>
  </w:footnote>
  <w:footnote w:type="continuationSeparator" w:id="0">
    <w:p w:rsidR="00BB50BB" w:rsidRDefault="00BB50B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D28B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BFD"/>
    <w:rsid w:val="000D3F67"/>
    <w:rsid w:val="001057BD"/>
    <w:rsid w:val="00203F61"/>
    <w:rsid w:val="00205211"/>
    <w:rsid w:val="00210019"/>
    <w:rsid w:val="002623D0"/>
    <w:rsid w:val="002A1E3D"/>
    <w:rsid w:val="002B772D"/>
    <w:rsid w:val="003114B9"/>
    <w:rsid w:val="003273F1"/>
    <w:rsid w:val="0035125E"/>
    <w:rsid w:val="003A4E78"/>
    <w:rsid w:val="003E0278"/>
    <w:rsid w:val="00423816"/>
    <w:rsid w:val="0046077C"/>
    <w:rsid w:val="004A68AB"/>
    <w:rsid w:val="00505068"/>
    <w:rsid w:val="00511BFD"/>
    <w:rsid w:val="00545F85"/>
    <w:rsid w:val="0057274F"/>
    <w:rsid w:val="005B2AEB"/>
    <w:rsid w:val="00720496"/>
    <w:rsid w:val="00723EF8"/>
    <w:rsid w:val="0078182C"/>
    <w:rsid w:val="007D28B2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B50BB"/>
    <w:rsid w:val="00C561D4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221EDF-A217-40AC-B72B-7DF6473B8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53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DB268F88720450DBCEFB8EDA4264E8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6A30649-6272-4CC4-8EE6-8A408F4628A5}"/>
      </w:docPartPr>
      <w:docPartBody>
        <w:p w:rsidR="00A870C8" w:rsidRDefault="00A870C8">
          <w:pPr>
            <w:pStyle w:val="2DB268F88720450DBCEFB8EDA4264E8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0C8"/>
    <w:rsid w:val="006556DD"/>
    <w:rsid w:val="00A870C8"/>
    <w:rsid w:val="00B40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DB268F88720450DBCEFB8EDA4264E8B">
    <w:name w:val="2DB268F88720450DBCEFB8EDA4264E8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Канкулова+</dc:creator>
  <cp:keywords/>
  <dc:description>EQ17.12.2025 QA18.12.2025 SS18.12.2025 QA18.12.2025 QA18.12.2025 </dc:description>
  <cp:lastModifiedBy>Жарков М.А.</cp:lastModifiedBy>
  <cp:revision>7</cp:revision>
  <cp:lastPrinted>2025-12-18T15:50:00Z</cp:lastPrinted>
  <dcterms:created xsi:type="dcterms:W3CDTF">2025-12-17T12:07:00Z</dcterms:created>
  <dcterms:modified xsi:type="dcterms:W3CDTF">2025-12-18T15:57:00Z</dcterms:modified>
</cp:coreProperties>
</file>