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4190AEF43024FE796B8C5C607398D3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E227E2" w:rsidRPr="00E227E2" w:rsidRDefault="00E227E2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4190AEF43024FE796B8C5C607398D3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227E2" w:rsidRPr="00E227E2" w:rsidRDefault="00E227E2" w:rsidP="00E227E2">
      <w:pPr>
        <w:pStyle w:val="1"/>
      </w:pPr>
      <w:r w:rsidRPr="00E227E2">
        <w:t xml:space="preserve">О Федеральном законе "О ратификации Соглашения </w:t>
      </w:r>
    </w:p>
    <w:p w:rsidR="00E227E2" w:rsidRDefault="00E227E2" w:rsidP="00E227E2">
      <w:pPr>
        <w:pStyle w:val="2"/>
      </w:pPr>
      <w:r w:rsidRPr="00E227E2">
        <w:t xml:space="preserve">между Правительством Российской Федерации </w:t>
      </w:r>
    </w:p>
    <w:p w:rsidR="00E227E2" w:rsidRDefault="00E227E2" w:rsidP="00E227E2">
      <w:pPr>
        <w:pStyle w:val="2"/>
      </w:pPr>
      <w:r w:rsidRPr="00E227E2">
        <w:t xml:space="preserve">и Правительством Республики Беларусь </w:t>
      </w:r>
    </w:p>
    <w:p w:rsidR="00E227E2" w:rsidRDefault="00E227E2" w:rsidP="00E227E2">
      <w:pPr>
        <w:pStyle w:val="2"/>
      </w:pPr>
      <w:r w:rsidRPr="00E227E2">
        <w:t xml:space="preserve">об изменении условий отдельных российско-белорусских </w:t>
      </w:r>
    </w:p>
    <w:p w:rsidR="00E227E2" w:rsidRPr="00E227E2" w:rsidRDefault="00E227E2" w:rsidP="00E227E2">
      <w:pPr>
        <w:pStyle w:val="2"/>
      </w:pPr>
      <w:r w:rsidRPr="00E227E2">
        <w:t>межправительственных соглашений"</w:t>
      </w:r>
    </w:p>
    <w:p w:rsidR="00E227E2" w:rsidRDefault="00E227E2" w:rsidP="00E227E2">
      <w:pPr>
        <w:pStyle w:val="2"/>
      </w:pPr>
    </w:p>
    <w:p w:rsidR="00E227E2" w:rsidRDefault="00E227E2" w:rsidP="00E227E2">
      <w:pPr>
        <w:pStyle w:val="2"/>
      </w:pPr>
    </w:p>
    <w:p w:rsidR="00E227E2" w:rsidRPr="00E227E2" w:rsidRDefault="00E227E2" w:rsidP="00E227E2">
      <w:pPr>
        <w:pStyle w:val="2"/>
      </w:pPr>
    </w:p>
    <w:p w:rsidR="00E227E2" w:rsidRDefault="00E227E2">
      <w:r w:rsidRPr="00E227E2">
        <w:t xml:space="preserve">Рассмотрев принятый Государственной Думой Федерального Собрания Российской Федерации 27 января 2026 года Федеральный закон "О ратификации Соглашения между Правительством Российской Федерации и Правительством Республики Беларусь об изменении условий отдельных российско-белорусских межправительственных соглашений" в соответствии со статьей 106 Конституции Российской Федерации, </w:t>
      </w:r>
      <w:r>
        <w:br/>
        <w:t>Совет Федерации Федерального Собрания Российской Ф</w:t>
      </w:r>
      <w:bookmarkStart w:id="0" w:name="_GoBack"/>
      <w:bookmarkEnd w:id="0"/>
      <w:r>
        <w:t xml:space="preserve">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E227E2" w:rsidRDefault="00E227E2"/>
    <w:p w:rsidR="00E227E2" w:rsidRPr="00E227E2" w:rsidRDefault="00E227E2" w:rsidP="00E227E2">
      <w:r>
        <w:t>1. </w:t>
      </w:r>
      <w:r w:rsidRPr="00E227E2">
        <w:t xml:space="preserve">Одобрить Федеральный закон "О ратификации Соглашения между Правительством Российской Федерации </w:t>
      </w:r>
      <w:r>
        <w:br/>
      </w:r>
      <w:r w:rsidRPr="00E227E2">
        <w:t>и Правительством Республики Беларусь об изменении условий отдельных российско-белорусских межправительственных соглашений".</w:t>
      </w:r>
    </w:p>
    <w:p w:rsidR="00E227E2" w:rsidRDefault="00E227E2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E227E2" w:rsidRPr="00E227E2" w:rsidRDefault="00E227E2" w:rsidP="00E227E2">
      <w:r>
        <w:lastRenderedPageBreak/>
        <w:t>2. </w:t>
      </w:r>
      <w:r w:rsidRPr="00E227E2">
        <w:t>Настоящее постановление вступает в силу со дня его принятия.</w:t>
      </w:r>
    </w:p>
    <w:p w:rsidR="00E227E2" w:rsidRPr="00E227E2" w:rsidRDefault="00E227E2" w:rsidP="00E227E2"/>
    <w:p w:rsidR="00E227E2" w:rsidRDefault="00E227E2" w:rsidP="00E227E2"/>
    <w:p w:rsidR="00E227E2" w:rsidRPr="00E227E2" w:rsidRDefault="00E227E2" w:rsidP="00E227E2"/>
    <w:p w:rsidR="00E227E2" w:rsidRDefault="00E227E2" w:rsidP="004B713B">
      <w:pPr>
        <w:pStyle w:val="11"/>
      </w:pPr>
      <w:r w:rsidRPr="00E227E2">
        <w:t xml:space="preserve">Председатель </w:t>
      </w:r>
    </w:p>
    <w:p w:rsidR="00E227E2" w:rsidRPr="00E227E2" w:rsidRDefault="00E227E2" w:rsidP="004B713B">
      <w:pPr>
        <w:pStyle w:val="11"/>
      </w:pPr>
      <w:r w:rsidRPr="00E227E2">
        <w:t xml:space="preserve">Совета Федерации </w:t>
      </w:r>
    </w:p>
    <w:p w:rsidR="00E227E2" w:rsidRPr="00E227E2" w:rsidRDefault="00E227E2" w:rsidP="004B713B">
      <w:pPr>
        <w:pStyle w:val="11"/>
      </w:pPr>
      <w:r w:rsidRPr="00E227E2">
        <w:t>Федерального Собрания</w:t>
      </w:r>
    </w:p>
    <w:p w:rsidR="00756648" w:rsidRDefault="00E227E2" w:rsidP="004B713B">
      <w:pPr>
        <w:pStyle w:val="11"/>
      </w:pPr>
      <w:r w:rsidRPr="00E227E2">
        <w:t>Российской Федерации</w:t>
      </w:r>
      <w:r>
        <w:tab/>
      </w:r>
      <w:r w:rsidR="00756648">
        <w:tab/>
        <w:t>В.И. МАТВИЕНКО</w:t>
      </w:r>
    </w:p>
    <w:p w:rsidR="00E227E2" w:rsidRDefault="00E227E2" w:rsidP="00E227E2">
      <w:pPr>
        <w:pStyle w:val="ac"/>
      </w:pPr>
    </w:p>
    <w:p w:rsidR="004B713B" w:rsidRDefault="004B713B" w:rsidP="00E227E2">
      <w:pPr>
        <w:pStyle w:val="ac"/>
      </w:pPr>
    </w:p>
    <w:p w:rsidR="004B713B" w:rsidRDefault="004B713B" w:rsidP="00E227E2">
      <w:pPr>
        <w:pStyle w:val="ac"/>
      </w:pPr>
    </w:p>
    <w:p w:rsidR="004B713B" w:rsidRDefault="004B713B" w:rsidP="00E227E2">
      <w:pPr>
        <w:pStyle w:val="ac"/>
      </w:pPr>
      <w:r>
        <w:t>Москва</w:t>
      </w:r>
    </w:p>
    <w:p w:rsidR="004B713B" w:rsidRDefault="004B713B" w:rsidP="00E227E2">
      <w:pPr>
        <w:pStyle w:val="ac"/>
      </w:pPr>
      <w:r>
        <w:t>28 января 2026 года</w:t>
      </w:r>
    </w:p>
    <w:p w:rsidR="004B713B" w:rsidRPr="00E227E2" w:rsidRDefault="004B713B" w:rsidP="00E227E2">
      <w:pPr>
        <w:pStyle w:val="ac"/>
      </w:pPr>
      <w:r>
        <w:t>№ 12-СФ</w:t>
      </w:r>
    </w:p>
    <w:sectPr w:rsidR="004B713B" w:rsidRPr="00E227E2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394F" w:rsidRDefault="0019394F">
      <w:pPr>
        <w:spacing w:line="240" w:lineRule="auto"/>
      </w:pPr>
      <w:r>
        <w:separator/>
      </w:r>
    </w:p>
  </w:endnote>
  <w:endnote w:type="continuationSeparator" w:id="0">
    <w:p w:rsidR="0019394F" w:rsidRDefault="001939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8D3BE08-12E8-4141-A484-2A930BD7C9DC}"/>
    <w:embedBold r:id="rId2" w:fontKey="{4111D28A-E39F-440D-9348-FCC389AB360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3E4AF66-9530-4EFC-A73C-65AF371A785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56648" w:rsidRDefault="00756648" w:rsidP="0075664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B713B">
      <w:rPr>
        <w:noProof/>
      </w:rPr>
      <w:t>sa10633.docx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B713B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56648" w:rsidRDefault="00756648" w:rsidP="0075664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B713B">
      <w:rPr>
        <w:noProof/>
      </w:rPr>
      <w:t>sa10633.docx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B713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394F" w:rsidRDefault="0019394F">
      <w:pPr>
        <w:spacing w:line="240" w:lineRule="auto"/>
      </w:pPr>
      <w:r>
        <w:separator/>
      </w:r>
    </w:p>
  </w:footnote>
  <w:footnote w:type="continuationSeparator" w:id="0">
    <w:p w:rsidR="0019394F" w:rsidRDefault="0019394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4234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B80"/>
    <w:rsid w:val="000B0B80"/>
    <w:rsid w:val="000D3F67"/>
    <w:rsid w:val="001057BD"/>
    <w:rsid w:val="0019394F"/>
    <w:rsid w:val="00205211"/>
    <w:rsid w:val="002623D0"/>
    <w:rsid w:val="002A1E3D"/>
    <w:rsid w:val="002B772D"/>
    <w:rsid w:val="003114B9"/>
    <w:rsid w:val="003273F1"/>
    <w:rsid w:val="0034234A"/>
    <w:rsid w:val="0035125E"/>
    <w:rsid w:val="00423816"/>
    <w:rsid w:val="004A68AB"/>
    <w:rsid w:val="004B713B"/>
    <w:rsid w:val="00505068"/>
    <w:rsid w:val="00545F85"/>
    <w:rsid w:val="005B2AEB"/>
    <w:rsid w:val="00720496"/>
    <w:rsid w:val="00723EF8"/>
    <w:rsid w:val="0075664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227E2"/>
    <w:rsid w:val="00E631ED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38D29C-AA7B-4F05-98F5-0FD59A2CE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08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4190AEF43024FE796B8C5C607398D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1B35B53-BCB6-4628-961E-7433ED484114}"/>
      </w:docPartPr>
      <w:docPartBody>
        <w:p w:rsidR="005A7832" w:rsidRDefault="005A7832">
          <w:pPr>
            <w:pStyle w:val="F4190AEF43024FE796B8C5C607398D3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832"/>
    <w:rsid w:val="001D2CFD"/>
    <w:rsid w:val="005A7832"/>
    <w:rsid w:val="005F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4190AEF43024FE796B8C5C607398D38">
    <w:name w:val="F4190AEF43024FE796B8C5C607398D3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Фролова+</dc:creator>
  <cp:keywords/>
  <dc:description>SA21.01.2026 QA27.01.2026 </dc:description>
  <cp:lastModifiedBy>Жарков М.А.</cp:lastModifiedBy>
  <cp:revision>4</cp:revision>
  <cp:lastPrinted>2026-01-27T14:40:00Z</cp:lastPrinted>
  <dcterms:created xsi:type="dcterms:W3CDTF">2026-01-21T13:57:00Z</dcterms:created>
  <dcterms:modified xsi:type="dcterms:W3CDTF">2026-01-28T05:08:00Z</dcterms:modified>
</cp:coreProperties>
</file>