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5CEB7A332964405A45536CD60B0C44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F9325D" w:rsidRDefault="00545F85" w:rsidP="00F9325D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5CEB7A332964405A45536CD60B0C44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9325D" w:rsidRDefault="00F9325D" w:rsidP="00F9325D">
      <w:pPr>
        <w:pStyle w:val="1"/>
      </w:pPr>
      <w:r w:rsidRPr="00F9325D">
        <w:t xml:space="preserve">О Федеральном законе "О внесении изменений </w:t>
      </w:r>
    </w:p>
    <w:p w:rsidR="00F9325D" w:rsidRDefault="00F9325D" w:rsidP="00F9325D">
      <w:pPr>
        <w:pStyle w:val="2"/>
      </w:pPr>
      <w:r w:rsidRPr="00F9325D">
        <w:t xml:space="preserve">в статью 30.13 Кодекса Российской Федерации </w:t>
      </w:r>
    </w:p>
    <w:p w:rsidR="00F9325D" w:rsidRPr="00F9325D" w:rsidRDefault="00F9325D" w:rsidP="00F9325D">
      <w:pPr>
        <w:pStyle w:val="2"/>
      </w:pPr>
      <w:r w:rsidRPr="00F9325D">
        <w:t>об административных правонарушениях"</w:t>
      </w:r>
    </w:p>
    <w:p w:rsidR="00F9325D" w:rsidRPr="00F9325D" w:rsidRDefault="00F9325D" w:rsidP="00F9325D">
      <w:pPr>
        <w:pStyle w:val="2"/>
      </w:pPr>
    </w:p>
    <w:p w:rsidR="00F9325D" w:rsidRDefault="00F9325D" w:rsidP="00F9325D">
      <w:pPr>
        <w:pStyle w:val="2"/>
      </w:pPr>
    </w:p>
    <w:p w:rsidR="00F9325D" w:rsidRPr="00F9325D" w:rsidRDefault="00F9325D" w:rsidP="00F9325D">
      <w:pPr>
        <w:pStyle w:val="2"/>
      </w:pPr>
    </w:p>
    <w:p w:rsidR="00F9325D" w:rsidRDefault="00F9325D">
      <w:r w:rsidRPr="00F9325D">
        <w:t xml:space="preserve">Рассмотрев принятый Государственной Думой Федерального Собрания Российской Федерации 24 марта 2026 года Федеральный закон </w:t>
      </w:r>
      <w:r w:rsidRPr="00F9325D">
        <w:rPr>
          <w:bCs/>
        </w:rPr>
        <w:t xml:space="preserve">"О внесении изменений в статью 30.13 Кодекса Российской Федерации об административных правонарушениях",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F9325D" w:rsidRDefault="00F9325D"/>
    <w:p w:rsidR="00F9325D" w:rsidRPr="00F9325D" w:rsidRDefault="00F9325D" w:rsidP="00F9325D">
      <w:r w:rsidRPr="00F9325D">
        <w:t xml:space="preserve">1. Одобрить Федеральный закон </w:t>
      </w:r>
      <w:r w:rsidRPr="00F9325D">
        <w:rPr>
          <w:bCs/>
        </w:rPr>
        <w:t xml:space="preserve">"О внесении изменений </w:t>
      </w:r>
      <w:r>
        <w:rPr>
          <w:bCs/>
        </w:rPr>
        <w:br/>
      </w:r>
      <w:r w:rsidRPr="00F9325D">
        <w:rPr>
          <w:bCs/>
        </w:rPr>
        <w:t>в статью 30.13 Кодекса Российской Федерации об административных правонарушениях"</w:t>
      </w:r>
      <w:r w:rsidRPr="00F9325D">
        <w:t>.</w:t>
      </w:r>
    </w:p>
    <w:p w:rsidR="00F9325D" w:rsidRPr="00F9325D" w:rsidRDefault="00F9325D" w:rsidP="00F9325D">
      <w:r w:rsidRPr="00F9325D">
        <w:t>2. Настоящее постановление вступает в силу со дня его принятия.</w:t>
      </w:r>
    </w:p>
    <w:p w:rsidR="00F9325D" w:rsidRPr="00F9325D" w:rsidRDefault="00F9325D" w:rsidP="00F9325D"/>
    <w:p w:rsidR="00545F85" w:rsidRDefault="00545F85" w:rsidP="00545F85"/>
    <w:p w:rsidR="0051355C" w:rsidRDefault="0051355C" w:rsidP="0055278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f"/>
      </w:pPr>
    </w:p>
    <w:p w:rsidR="00552789" w:rsidRDefault="00552789" w:rsidP="00552789">
      <w:pPr>
        <w:pStyle w:val="ac"/>
      </w:pPr>
      <w:r>
        <w:t>Москва</w:t>
      </w:r>
    </w:p>
    <w:p w:rsidR="00552789" w:rsidRDefault="00552789" w:rsidP="00552789">
      <w:pPr>
        <w:pStyle w:val="ac"/>
      </w:pPr>
      <w:r>
        <w:t>1 апреля 2026 года</w:t>
      </w:r>
    </w:p>
    <w:p w:rsidR="00552789" w:rsidRDefault="00552789" w:rsidP="00552789">
      <w:pPr>
        <w:pStyle w:val="af"/>
      </w:pPr>
      <w:r>
        <w:t>№ 1</w:t>
      </w:r>
      <w:r>
        <w:rPr>
          <w:lang w:val="en-US"/>
        </w:rPr>
        <w:t>06</w:t>
      </w:r>
      <w:r>
        <w:t>-СФ</w:t>
      </w:r>
    </w:p>
    <w:sectPr w:rsidR="0055278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1580" w:rsidRDefault="00071580">
      <w:pPr>
        <w:spacing w:line="240" w:lineRule="auto"/>
      </w:pPr>
      <w:r>
        <w:separator/>
      </w:r>
    </w:p>
  </w:endnote>
  <w:endnote w:type="continuationSeparator" w:id="0">
    <w:p w:rsidR="00071580" w:rsidRDefault="000715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2D951C8-9997-48DB-BAC7-2FA7F596D284}"/>
    <w:embedBold r:id="rId2" w:fontKey="{C52998A6-4CC9-4A9F-97A9-245BB350610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17AC282-CE1B-4C3C-ACDE-06D84E8A508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1355C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52789">
      <w:rPr>
        <w:noProof/>
      </w:rPr>
      <w:t>zo7515.docx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42275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55278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1355C" w:rsidRDefault="0051355C" w:rsidP="0051355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52789">
      <w:rPr>
        <w:noProof/>
      </w:rPr>
      <w:t>zo7515.docx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5278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1580" w:rsidRDefault="00071580">
      <w:pPr>
        <w:spacing w:line="240" w:lineRule="auto"/>
      </w:pPr>
      <w:r>
        <w:separator/>
      </w:r>
    </w:p>
  </w:footnote>
  <w:footnote w:type="continuationSeparator" w:id="0">
    <w:p w:rsidR="00071580" w:rsidRDefault="0007158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52789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155"/>
    <w:rsid w:val="00042275"/>
    <w:rsid w:val="00071580"/>
    <w:rsid w:val="000D3F67"/>
    <w:rsid w:val="001057BD"/>
    <w:rsid w:val="00205211"/>
    <w:rsid w:val="002478E7"/>
    <w:rsid w:val="002623D0"/>
    <w:rsid w:val="002A1E3D"/>
    <w:rsid w:val="002B772D"/>
    <w:rsid w:val="002C7155"/>
    <w:rsid w:val="003114B9"/>
    <w:rsid w:val="003273F1"/>
    <w:rsid w:val="0035125E"/>
    <w:rsid w:val="00423816"/>
    <w:rsid w:val="004A68AB"/>
    <w:rsid w:val="00505068"/>
    <w:rsid w:val="0051355C"/>
    <w:rsid w:val="00545F85"/>
    <w:rsid w:val="00552789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  <w:rsid w:val="00F93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B5F139-CCFD-44E9-8D30-C20B4425F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871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8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5CEB7A332964405A45536CD60B0C44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51C9A57-3B9E-4BFA-A199-4E28DDC8907A}"/>
      </w:docPartPr>
      <w:docPartBody>
        <w:p w:rsidR="00E12260" w:rsidRDefault="00E12260">
          <w:pPr>
            <w:pStyle w:val="C5CEB7A332964405A45536CD60B0C44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260"/>
    <w:rsid w:val="002A54BD"/>
    <w:rsid w:val="00AD4AFD"/>
    <w:rsid w:val="00E12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5CEB7A332964405A45536CD60B0C445">
    <w:name w:val="C5CEB7A332964405A45536CD60B0C44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ZO27.03.2026 QA30.03.2026 </dc:description>
  <cp:lastModifiedBy>Кучерова О.М.</cp:lastModifiedBy>
  <cp:revision>4</cp:revision>
  <cp:lastPrinted>2026-03-31T13:45:00Z</cp:lastPrinted>
  <dcterms:created xsi:type="dcterms:W3CDTF">2026-03-27T07:33:00Z</dcterms:created>
  <dcterms:modified xsi:type="dcterms:W3CDTF">2026-04-01T06:50:00Z</dcterms:modified>
</cp:coreProperties>
</file>