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B2F84E7BD710451C909810E46CD9CCE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B504F" w:rsidRPr="005B504F" w:rsidRDefault="005B504F" w:rsidP="005B504F">
            <w:pPr>
              <w:pStyle w:val="a7"/>
              <w:jc w:val="right"/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                                                           </w:t>
            </w: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B2F84E7BD710451C909810E46CD9CCE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5B504F" w:rsidRPr="006B420E" w:rsidRDefault="005B504F" w:rsidP="006B420E">
      <w:pPr>
        <w:pStyle w:val="1"/>
      </w:pPr>
      <w:r w:rsidRPr="006B420E">
        <w:t>О Федеральном законе "О внесении изменений</w:t>
      </w:r>
    </w:p>
    <w:p w:rsidR="005B504F" w:rsidRPr="006B420E" w:rsidRDefault="005B504F" w:rsidP="006B420E">
      <w:pPr>
        <w:pStyle w:val="2"/>
      </w:pPr>
      <w:r w:rsidRPr="006B420E">
        <w:t>в Земельный кодекс Российской Федерации</w:t>
      </w:r>
    </w:p>
    <w:p w:rsidR="005B504F" w:rsidRPr="006B420E" w:rsidRDefault="005B504F" w:rsidP="006B420E">
      <w:pPr>
        <w:pStyle w:val="2"/>
      </w:pPr>
      <w:r w:rsidRPr="006B420E">
        <w:t>и статью 3</w:t>
      </w:r>
      <w:r w:rsidRPr="00C5756B">
        <w:rPr>
          <w:vertAlign w:val="superscript"/>
        </w:rPr>
        <w:t>7</w:t>
      </w:r>
      <w:r w:rsidRPr="006B420E">
        <w:t xml:space="preserve"> Федерального закона "О введении</w:t>
      </w:r>
    </w:p>
    <w:p w:rsidR="005B504F" w:rsidRPr="006B420E" w:rsidRDefault="005B504F" w:rsidP="006B420E">
      <w:pPr>
        <w:pStyle w:val="2"/>
      </w:pPr>
      <w:r w:rsidRPr="006B420E">
        <w:t>в действие Земельного кодекса Российской Федерации"</w:t>
      </w:r>
    </w:p>
    <w:p w:rsidR="005B504F" w:rsidRPr="006B420E" w:rsidRDefault="005B504F" w:rsidP="006B420E">
      <w:pPr>
        <w:pStyle w:val="2"/>
      </w:pPr>
    </w:p>
    <w:p w:rsidR="005B504F" w:rsidRPr="006B420E" w:rsidRDefault="005B504F" w:rsidP="006B420E">
      <w:pPr>
        <w:pStyle w:val="2"/>
      </w:pPr>
    </w:p>
    <w:p w:rsidR="005B504F" w:rsidRDefault="005B504F">
      <w:r w:rsidRPr="005B504F">
        <w:t>Рассмотрев принятый Государственной Думой Федерального Собрания Российской Федерации 21 июля 2026 года Федеральный закон "О внесении изменений в Земельный кодекс Российской Федерации и статью 3</w:t>
      </w:r>
      <w:r w:rsidRPr="005B504F">
        <w:rPr>
          <w:vertAlign w:val="superscript"/>
        </w:rPr>
        <w:t>7</w:t>
      </w:r>
      <w:r w:rsidRPr="005B504F">
        <w:t xml:space="preserve"> Федерального закона "О введении </w:t>
      </w:r>
      <w:r w:rsidRPr="005B504F">
        <w:br/>
        <w:t xml:space="preserve">в действие Земельного кодекса Российской Федерации", </w:t>
      </w:r>
      <w:r w:rsidRPr="005B504F">
        <w:br/>
        <w:t>в соответствии с частью 4 статьи 105 Конституции Российской Федерации Совет Федерации Федерального Собрания Российской</w:t>
      </w:r>
      <w:r>
        <w:t xml:space="preserve">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5B504F" w:rsidRDefault="005B504F"/>
    <w:p w:rsidR="005B504F" w:rsidRPr="005B504F" w:rsidRDefault="005B504F" w:rsidP="005B504F">
      <w:r w:rsidRPr="005B504F">
        <w:t xml:space="preserve">1. Одобрить Федеральный закон "О внесении изменений </w:t>
      </w:r>
      <w:r w:rsidRPr="005B504F">
        <w:br/>
        <w:t>в Земельный кодекс Российской Федерации и статью 3</w:t>
      </w:r>
      <w:r w:rsidRPr="005B504F">
        <w:rPr>
          <w:vertAlign w:val="superscript"/>
        </w:rPr>
        <w:t>7</w:t>
      </w:r>
      <w:r w:rsidRPr="005B504F">
        <w:t xml:space="preserve"> Федерального закона "О введении в действие Земельного кодекса Российской Федерации".</w:t>
      </w:r>
    </w:p>
    <w:p w:rsidR="005B504F" w:rsidRDefault="005B504F" w:rsidP="005B504F">
      <w:r w:rsidRPr="005B504F">
        <w:t>2. Настоящее постановление вступает в силу со дня его принятия.</w:t>
      </w:r>
    </w:p>
    <w:p w:rsidR="00E012CC" w:rsidRDefault="00E012CC" w:rsidP="005B504F"/>
    <w:p w:rsidR="005B504F" w:rsidRDefault="00BE6740" w:rsidP="00E012CC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E012CC" w:rsidRDefault="00E012CC" w:rsidP="00C74F19">
      <w:pPr>
        <w:pStyle w:val="ac"/>
      </w:pPr>
    </w:p>
    <w:p w:rsidR="00E012CC" w:rsidRDefault="00E012CC" w:rsidP="00E012CC">
      <w:pPr>
        <w:pStyle w:val="af"/>
      </w:pPr>
      <w:r>
        <w:t>Москва</w:t>
      </w:r>
    </w:p>
    <w:p w:rsidR="00E012CC" w:rsidRDefault="00E012CC" w:rsidP="00E012CC">
      <w:pPr>
        <w:pStyle w:val="af"/>
      </w:pPr>
      <w:r>
        <w:t xml:space="preserve">24 июля 2026 года </w:t>
      </w:r>
    </w:p>
    <w:p w:rsidR="00E012CC" w:rsidRDefault="00E012CC" w:rsidP="00E012CC">
      <w:pPr>
        <w:pStyle w:val="ac"/>
      </w:pPr>
      <w:r>
        <w:t>№ 370-СФ</w:t>
      </w:r>
    </w:p>
    <w:sectPr w:rsidR="00E012CC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40F" w:rsidRDefault="003B740F">
      <w:pPr>
        <w:spacing w:line="240" w:lineRule="auto"/>
      </w:pPr>
      <w:r>
        <w:separator/>
      </w:r>
    </w:p>
  </w:endnote>
  <w:endnote w:type="continuationSeparator" w:id="0">
    <w:p w:rsidR="003B740F" w:rsidRDefault="003B7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0F02C830-EA66-4121-A312-72D5A0316B93}"/>
    <w:embedBold r:id="rId2" w:fontKey="{5DB76419-0A07-4F8C-8AE9-E2705905947F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AB4B4BFC-77D6-4C12-8830-69614E10DB8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BE6740" w:rsidRDefault="00BE6740" w:rsidP="00BE6740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012CC">
      <w:rPr>
        <w:noProof/>
      </w:rPr>
      <w:t>qa11101.docx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012CC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BE6740" w:rsidRDefault="00BE6740" w:rsidP="00BE6740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012CC">
      <w:rPr>
        <w:noProof/>
      </w:rPr>
      <w:t>qa11101.docx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012CC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40F" w:rsidRDefault="003B740F">
      <w:pPr>
        <w:spacing w:line="240" w:lineRule="auto"/>
      </w:pPr>
      <w:r>
        <w:separator/>
      </w:r>
    </w:p>
  </w:footnote>
  <w:footnote w:type="continuationSeparator" w:id="0">
    <w:p w:rsidR="003B740F" w:rsidRDefault="003B7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012CC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07"/>
    <w:rsid w:val="000D3F67"/>
    <w:rsid w:val="001057BD"/>
    <w:rsid w:val="001E6128"/>
    <w:rsid w:val="00205211"/>
    <w:rsid w:val="002623D0"/>
    <w:rsid w:val="002A1E3D"/>
    <w:rsid w:val="002B772D"/>
    <w:rsid w:val="003114B9"/>
    <w:rsid w:val="003273F1"/>
    <w:rsid w:val="00343AAA"/>
    <w:rsid w:val="0035125E"/>
    <w:rsid w:val="003B740F"/>
    <w:rsid w:val="00423816"/>
    <w:rsid w:val="004A68AB"/>
    <w:rsid w:val="00505068"/>
    <w:rsid w:val="00545F85"/>
    <w:rsid w:val="00547007"/>
    <w:rsid w:val="005B2AEB"/>
    <w:rsid w:val="005B504F"/>
    <w:rsid w:val="006B420E"/>
    <w:rsid w:val="00720496"/>
    <w:rsid w:val="00723EF8"/>
    <w:rsid w:val="0078182C"/>
    <w:rsid w:val="00885B74"/>
    <w:rsid w:val="00910EF7"/>
    <w:rsid w:val="00997F4C"/>
    <w:rsid w:val="00A82E08"/>
    <w:rsid w:val="00AA344E"/>
    <w:rsid w:val="00B07D98"/>
    <w:rsid w:val="00B30B27"/>
    <w:rsid w:val="00B33546"/>
    <w:rsid w:val="00B67711"/>
    <w:rsid w:val="00BE6740"/>
    <w:rsid w:val="00C5756B"/>
    <w:rsid w:val="00CF27C2"/>
    <w:rsid w:val="00CF731B"/>
    <w:rsid w:val="00DA769E"/>
    <w:rsid w:val="00E012CC"/>
    <w:rsid w:val="00E02685"/>
    <w:rsid w:val="00F147FA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C378C-AF6E-4FFD-81AE-ACFFCEA4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  <w:style w:type="paragraph" w:styleId="af2">
    <w:name w:val="Body Text Indent"/>
    <w:basedOn w:val="a"/>
    <w:link w:val="af3"/>
    <w:semiHidden/>
    <w:unhideWhenUsed/>
    <w:rsid w:val="005B504F"/>
    <w:pPr>
      <w:overflowPunct/>
      <w:autoSpaceDE/>
      <w:autoSpaceDN/>
      <w:adjustRightInd/>
      <w:spacing w:line="240" w:lineRule="auto"/>
      <w:ind w:left="0" w:firstLine="709"/>
      <w:textAlignment w:val="auto"/>
    </w:pPr>
    <w:rPr>
      <w:rFonts w:ascii="Times New Roman" w:hAnsi="Times New Roman"/>
      <w:szCs w:val="24"/>
    </w:rPr>
  </w:style>
  <w:style w:type="character" w:customStyle="1" w:styleId="af3">
    <w:name w:val="Основной текст с отступом Знак"/>
    <w:basedOn w:val="a0"/>
    <w:link w:val="af2"/>
    <w:semiHidden/>
    <w:rsid w:val="005B504F"/>
    <w:rPr>
      <w:rFonts w:ascii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8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F84E7BD710451C909810E46CD9CC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1B970-53B6-41C6-934F-1C610072FF57}"/>
      </w:docPartPr>
      <w:docPartBody>
        <w:p w:rsidR="006960AB" w:rsidRDefault="006960AB">
          <w:pPr>
            <w:pStyle w:val="B2F84E7BD710451C909810E46CD9CCE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AB"/>
    <w:rsid w:val="006960AB"/>
    <w:rsid w:val="00E2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2F84E7BD710451C909810E46CD9CCE2">
    <w:name w:val="B2F84E7BD710451C909810E46CD9C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Кузьмина+</dc:creator>
  <cp:keywords/>
  <dc:description>QA20.07.2026 QA20.07.2026 DE23.07.2026 DE23.07.2026 DE23.07.2026 </dc:description>
  <cp:lastModifiedBy>Кучерова О.М.</cp:lastModifiedBy>
  <cp:revision>7</cp:revision>
  <cp:lastPrinted>2026-07-23T18:09:00Z</cp:lastPrinted>
  <dcterms:created xsi:type="dcterms:W3CDTF">2026-07-20T13:25:00Z</dcterms:created>
  <dcterms:modified xsi:type="dcterms:W3CDTF">2026-07-24T08:12:00Z</dcterms:modified>
</cp:coreProperties>
</file>