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B77FD522A2B34C76BC3ACE07E947E2BF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AA344E" w:rsidRDefault="00545F85" w:rsidP="00794D16">
            <w:pPr>
              <w:pStyle w:val="a6"/>
              <w:rPr>
                <w:lang w:val="en-US"/>
              </w:rPr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B77FD522A2B34C76BC3ACE07E947E2BF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F155F4" w:rsidRPr="00E3014D" w:rsidRDefault="00F155F4" w:rsidP="00F155F4">
      <w:pPr>
        <w:pStyle w:val="1"/>
      </w:pPr>
      <w:r w:rsidRPr="00E3014D">
        <w:t>О назначении Андреева Павла Викторовича</w:t>
      </w:r>
    </w:p>
    <w:p w:rsidR="00F155F4" w:rsidRPr="00E3014D" w:rsidRDefault="00F155F4" w:rsidP="00F155F4">
      <w:pPr>
        <w:pStyle w:val="2"/>
      </w:pPr>
      <w:r w:rsidRPr="00E3014D">
        <w:t>членом Центральной избирательной комиссии</w:t>
      </w:r>
    </w:p>
    <w:p w:rsidR="00F155F4" w:rsidRPr="00E3014D" w:rsidRDefault="00F155F4" w:rsidP="00F155F4">
      <w:pPr>
        <w:pStyle w:val="2"/>
      </w:pPr>
      <w:r w:rsidRPr="00E3014D">
        <w:t>Российской Федерации</w:t>
      </w:r>
    </w:p>
    <w:p w:rsidR="00F155F4" w:rsidRPr="00E3014D" w:rsidRDefault="00F155F4" w:rsidP="00F155F4">
      <w:pPr>
        <w:pStyle w:val="2"/>
      </w:pPr>
    </w:p>
    <w:p w:rsidR="00F155F4" w:rsidRPr="00E3014D" w:rsidRDefault="00F155F4" w:rsidP="00F155F4">
      <w:pPr>
        <w:pStyle w:val="2"/>
      </w:pPr>
    </w:p>
    <w:p w:rsidR="00F155F4" w:rsidRPr="00E3014D" w:rsidRDefault="00F155F4" w:rsidP="00F155F4">
      <w:pPr>
        <w:pStyle w:val="2"/>
      </w:pPr>
    </w:p>
    <w:p w:rsidR="00F155F4" w:rsidRDefault="00F155F4">
      <w:r w:rsidRPr="00E3014D">
        <w:t>На основании пункта 4 статьи 21 Федерального закона "Об</w:t>
      </w:r>
      <w:r>
        <w:t> </w:t>
      </w:r>
      <w:r w:rsidRPr="00E3014D">
        <w:t xml:space="preserve">основных гарантиях избирательных прав и права на участие в референдуме граждан Российской Федерации" </w:t>
      </w:r>
      <w:r>
        <w:t>Совет Федерации Федерального Собрания Российской Ф</w:t>
      </w:r>
      <w:bookmarkStart w:id="0" w:name="_GoBack"/>
      <w:bookmarkEnd w:id="0"/>
      <w:r>
        <w:t xml:space="preserve">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F155F4" w:rsidRDefault="00F155F4"/>
    <w:p w:rsidR="00F155F4" w:rsidRPr="00E3014D" w:rsidRDefault="00F155F4" w:rsidP="00F155F4">
      <w:r w:rsidRPr="00E3014D">
        <w:t>1. Назначить по результатам тайного голосования Андреева Павла Викторовича членом Центральной избирательной комиссии Российской Федерации.</w:t>
      </w:r>
    </w:p>
    <w:p w:rsidR="00F155F4" w:rsidRPr="00E3014D" w:rsidRDefault="00F155F4" w:rsidP="00F155F4">
      <w:r w:rsidRPr="00E3014D">
        <w:t>2. Настоящее постановление вступает в силу со дня его принятия.</w:t>
      </w:r>
    </w:p>
    <w:p w:rsidR="00F155F4" w:rsidRPr="00E3014D" w:rsidRDefault="00F155F4" w:rsidP="00F155F4"/>
    <w:p w:rsidR="00F155F4" w:rsidRPr="00E3014D" w:rsidRDefault="00F155F4" w:rsidP="00F155F4"/>
    <w:p w:rsidR="00F155F4" w:rsidRPr="00E3014D" w:rsidRDefault="00F155F4" w:rsidP="00F155F4"/>
    <w:p w:rsidR="00794D16" w:rsidRDefault="00794D16" w:rsidP="00257649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F155F4" w:rsidRPr="00E3014D" w:rsidRDefault="00F155F4" w:rsidP="00F155F4">
      <w:pPr>
        <w:pStyle w:val="ac"/>
      </w:pPr>
    </w:p>
    <w:p w:rsidR="00F155F4" w:rsidRDefault="00F155F4" w:rsidP="00F155F4">
      <w:pPr>
        <w:pStyle w:val="ac"/>
      </w:pPr>
    </w:p>
    <w:p w:rsidR="00257649" w:rsidRPr="00E3014D" w:rsidRDefault="00257649" w:rsidP="00F155F4">
      <w:pPr>
        <w:pStyle w:val="ac"/>
      </w:pPr>
    </w:p>
    <w:p w:rsidR="00257649" w:rsidRDefault="00257649" w:rsidP="00257649">
      <w:pPr>
        <w:pStyle w:val="af"/>
      </w:pPr>
      <w:r>
        <w:t>Москва</w:t>
      </w:r>
    </w:p>
    <w:p w:rsidR="00257649" w:rsidRDefault="00257649" w:rsidP="00257649">
      <w:pPr>
        <w:pStyle w:val="af"/>
      </w:pPr>
      <w:r>
        <w:t>4 марта 2026 года</w:t>
      </w:r>
      <w:r>
        <w:br/>
        <w:t>№ 64-СФ</w:t>
      </w:r>
    </w:p>
    <w:sectPr w:rsidR="00257649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73B0" w:rsidRDefault="003B73B0">
      <w:pPr>
        <w:spacing w:line="240" w:lineRule="auto"/>
      </w:pPr>
      <w:r>
        <w:separator/>
      </w:r>
    </w:p>
  </w:endnote>
  <w:endnote w:type="continuationSeparator" w:id="0">
    <w:p w:rsidR="003B73B0" w:rsidRDefault="003B73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9501E064-6689-4AA1-9EFC-B938E5641049}"/>
    <w:embedBold r:id="rId2" w:fontKey="{88FAB265-EAF4-4F5A-8D30-02411878FD6B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773F3B1E-46D7-4B12-97ED-7A0ABC5DE67E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794D16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257649">
      <w:rPr>
        <w:noProof/>
      </w:rPr>
      <w:t>eq11540.docx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BF6882">
      <w:rPr>
        <w:noProof/>
      </w:rPr>
      <w:t>04.03.26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257649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794D16" w:rsidRDefault="00794D16" w:rsidP="00794D16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257649">
      <w:rPr>
        <w:noProof/>
      </w:rPr>
      <w:t>eq11540.docx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257649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73B0" w:rsidRDefault="003B73B0">
      <w:pPr>
        <w:spacing w:line="240" w:lineRule="auto"/>
      </w:pPr>
      <w:r>
        <w:separator/>
      </w:r>
    </w:p>
  </w:footnote>
  <w:footnote w:type="continuationSeparator" w:id="0">
    <w:p w:rsidR="003B73B0" w:rsidRDefault="003B73B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257649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59D4"/>
    <w:rsid w:val="000D3F67"/>
    <w:rsid w:val="001057BD"/>
    <w:rsid w:val="00205211"/>
    <w:rsid w:val="00257649"/>
    <w:rsid w:val="002623D0"/>
    <w:rsid w:val="002A1E3D"/>
    <w:rsid w:val="002B772D"/>
    <w:rsid w:val="003114B9"/>
    <w:rsid w:val="003273F1"/>
    <w:rsid w:val="0035125E"/>
    <w:rsid w:val="003B73B0"/>
    <w:rsid w:val="00423816"/>
    <w:rsid w:val="004A68AB"/>
    <w:rsid w:val="00505068"/>
    <w:rsid w:val="00545F85"/>
    <w:rsid w:val="005B2AEB"/>
    <w:rsid w:val="00720496"/>
    <w:rsid w:val="00723EF8"/>
    <w:rsid w:val="0078182C"/>
    <w:rsid w:val="00794D16"/>
    <w:rsid w:val="00885B74"/>
    <w:rsid w:val="00910EF7"/>
    <w:rsid w:val="00997F4C"/>
    <w:rsid w:val="00A659D4"/>
    <w:rsid w:val="00A82E08"/>
    <w:rsid w:val="00AA344E"/>
    <w:rsid w:val="00B07D98"/>
    <w:rsid w:val="00B30B27"/>
    <w:rsid w:val="00B33546"/>
    <w:rsid w:val="00B67711"/>
    <w:rsid w:val="00BD0122"/>
    <w:rsid w:val="00BF6882"/>
    <w:rsid w:val="00CF27C2"/>
    <w:rsid w:val="00CF731B"/>
    <w:rsid w:val="00DA769E"/>
    <w:rsid w:val="00E02685"/>
    <w:rsid w:val="00F155F4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273780-692F-4AC7-A21F-D2090C294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51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1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B77FD522A2B34C76BC3ACE07E947E2B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7AFFBF8-B469-4677-B0F3-D0B5614A7D69}"/>
      </w:docPartPr>
      <w:docPartBody>
        <w:p w:rsidR="00D0066C" w:rsidRDefault="00D0066C">
          <w:pPr>
            <w:pStyle w:val="B77FD522A2B34C76BC3ACE07E947E2BF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066C"/>
    <w:rsid w:val="006E0371"/>
    <w:rsid w:val="008A758E"/>
    <w:rsid w:val="00D00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B77FD522A2B34C76BC3ACE07E947E2BF">
    <w:name w:val="B77FD522A2B34C76BC3ACE07E947E2B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2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Регламенту и организации парламентской деятельности</dc:subject>
  <dc:creator>Заказчик - Дороховка+</dc:creator>
  <cp:keywords/>
  <dc:description>EQ03.03.2026 DE03.03.2026 </dc:description>
  <cp:lastModifiedBy>Жарков М.А.</cp:lastModifiedBy>
  <cp:revision>4</cp:revision>
  <cp:lastPrinted>2026-03-04T06:41:00Z</cp:lastPrinted>
  <dcterms:created xsi:type="dcterms:W3CDTF">2026-03-03T11:31:00Z</dcterms:created>
  <dcterms:modified xsi:type="dcterms:W3CDTF">2026-03-04T06:45:00Z</dcterms:modified>
</cp:coreProperties>
</file>