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69BED2F6EBB4A24A8A3A34A6736B5D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86D7C" w:rsidRDefault="00545F85" w:rsidP="0078449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69BED2F6EBB4A24A8A3A34A6736B5D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86D7C" w:rsidRDefault="00E86D7C" w:rsidP="00E86D7C">
      <w:pPr>
        <w:pStyle w:val="1"/>
      </w:pPr>
      <w:r w:rsidRPr="008A76F2">
        <w:t xml:space="preserve">О Федеральном законе "О внесении изменений </w:t>
      </w:r>
    </w:p>
    <w:p w:rsidR="00E86D7C" w:rsidRDefault="00E86D7C" w:rsidP="00E86D7C">
      <w:pPr>
        <w:pStyle w:val="2"/>
      </w:pPr>
      <w:r w:rsidRPr="008A76F2">
        <w:t xml:space="preserve">в статью 20 Федерального закона </w:t>
      </w:r>
    </w:p>
    <w:p w:rsidR="00E86D7C" w:rsidRPr="008A76F2" w:rsidRDefault="00E86D7C" w:rsidP="00E86D7C">
      <w:pPr>
        <w:pStyle w:val="2"/>
      </w:pPr>
      <w:r w:rsidRPr="008A76F2">
        <w:t>"О статусе военнослужащих"</w:t>
      </w:r>
    </w:p>
    <w:p w:rsidR="00E86D7C" w:rsidRDefault="00E86D7C" w:rsidP="00E86D7C">
      <w:pPr>
        <w:pStyle w:val="2"/>
      </w:pPr>
    </w:p>
    <w:p w:rsidR="00E86D7C" w:rsidRDefault="00E86D7C" w:rsidP="00E86D7C">
      <w:pPr>
        <w:pStyle w:val="2"/>
      </w:pPr>
    </w:p>
    <w:p w:rsidR="00E86D7C" w:rsidRPr="008A76F2" w:rsidRDefault="00E86D7C" w:rsidP="00E86D7C">
      <w:pPr>
        <w:pStyle w:val="2"/>
      </w:pPr>
    </w:p>
    <w:p w:rsidR="00E86D7C" w:rsidRDefault="00E86D7C">
      <w:r w:rsidRPr="008A76F2">
        <w:t xml:space="preserve">Рассмотрев принятый Государственной Думой Федерального Собрания Российской Федерации 9 декабря 2025 года Федеральный закон "О внесении изменений в статью 20 Федерального закона "О статусе военнослужащих" в соответствии со статьей 106 Конституции Российской Федерации,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86D7C" w:rsidRDefault="00E86D7C"/>
    <w:p w:rsidR="00E86D7C" w:rsidRPr="008A76F2" w:rsidRDefault="00E86D7C" w:rsidP="00E86D7C">
      <w:r w:rsidRPr="008A76F2">
        <w:t>1.</w:t>
      </w:r>
      <w:r>
        <w:t> </w:t>
      </w:r>
      <w:r w:rsidRPr="008A76F2">
        <w:t>Одобрить Федеральный закон "О внесении изменений в статью 20 Федерального закона "О статусе военнослужащих".</w:t>
      </w:r>
    </w:p>
    <w:p w:rsidR="00E86D7C" w:rsidRPr="008A76F2" w:rsidRDefault="00E86D7C" w:rsidP="00E86D7C">
      <w:r w:rsidRPr="008A76F2">
        <w:t>2.</w:t>
      </w:r>
      <w:r>
        <w:t> </w:t>
      </w:r>
      <w:r w:rsidRPr="008A76F2">
        <w:t xml:space="preserve">Настоящее постановление вступает в силу со дня его принятия. </w:t>
      </w:r>
    </w:p>
    <w:p w:rsidR="00E86D7C" w:rsidRDefault="00E86D7C" w:rsidP="00E86D7C"/>
    <w:p w:rsidR="00E86D7C" w:rsidRDefault="00E86D7C" w:rsidP="00E86D7C"/>
    <w:p w:rsidR="00784492" w:rsidRPr="008A76F2" w:rsidRDefault="00784492" w:rsidP="00E86D7C"/>
    <w:p w:rsidR="00784492" w:rsidRDefault="00784492" w:rsidP="0006392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86D7C" w:rsidRDefault="00E86D7C" w:rsidP="00C74F19">
      <w:pPr>
        <w:pStyle w:val="ac"/>
      </w:pPr>
    </w:p>
    <w:p w:rsidR="00063929" w:rsidRDefault="00063929" w:rsidP="00C74F19">
      <w:pPr>
        <w:pStyle w:val="ac"/>
      </w:pPr>
    </w:p>
    <w:p w:rsidR="00063929" w:rsidRDefault="00063929" w:rsidP="00063929">
      <w:pPr>
        <w:pStyle w:val="ac"/>
      </w:pPr>
      <w:r>
        <w:t>Москва</w:t>
      </w:r>
    </w:p>
    <w:p w:rsidR="00063929" w:rsidRDefault="00063929" w:rsidP="00063929">
      <w:pPr>
        <w:pStyle w:val="ac"/>
      </w:pPr>
      <w:r>
        <w:t>10 декабря 2025 года</w:t>
      </w:r>
    </w:p>
    <w:p w:rsidR="00545F85" w:rsidRDefault="00063929" w:rsidP="00063929">
      <w:pPr>
        <w:pStyle w:val="ac"/>
      </w:pPr>
      <w:r>
        <w:t>№ 55</w:t>
      </w:r>
      <w:r>
        <w:rPr>
          <w:lang w:val="en-US"/>
        </w:rPr>
        <w:t>3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6A91" w:rsidRDefault="00DA6A91">
      <w:pPr>
        <w:spacing w:line="240" w:lineRule="auto"/>
      </w:pPr>
      <w:r>
        <w:separator/>
      </w:r>
    </w:p>
  </w:endnote>
  <w:endnote w:type="continuationSeparator" w:id="0">
    <w:p w:rsidR="00DA6A91" w:rsidRDefault="00DA6A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C07E27B-14CD-4828-9C51-371583BDAC2A}"/>
    <w:embedBold r:id="rId2" w:fontKey="{D3BCBD9A-B247-44B3-B3E5-736784B8AA4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3C737A0-FFBF-41C8-9CB0-ADF8F9C37A1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84492" w:rsidRDefault="00784492" w:rsidP="0078449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3929">
      <w:rPr>
        <w:noProof/>
      </w:rPr>
      <w:t>eq11425.docx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6392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84492" w:rsidRDefault="00784492" w:rsidP="0078449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63929">
      <w:rPr>
        <w:noProof/>
      </w:rPr>
      <w:t>eq11425.docx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6392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6A91" w:rsidRDefault="00DA6A91">
      <w:pPr>
        <w:spacing w:line="240" w:lineRule="auto"/>
      </w:pPr>
      <w:r>
        <w:separator/>
      </w:r>
    </w:p>
  </w:footnote>
  <w:footnote w:type="continuationSeparator" w:id="0">
    <w:p w:rsidR="00DA6A91" w:rsidRDefault="00DA6A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6392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78C"/>
    <w:rsid w:val="0006392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1BF2"/>
    <w:rsid w:val="005B2AEB"/>
    <w:rsid w:val="0060678C"/>
    <w:rsid w:val="00720496"/>
    <w:rsid w:val="00723EF8"/>
    <w:rsid w:val="0078182C"/>
    <w:rsid w:val="0078449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6A91"/>
    <w:rsid w:val="00DA769E"/>
    <w:rsid w:val="00E02685"/>
    <w:rsid w:val="00E86D7C"/>
    <w:rsid w:val="00F178A8"/>
    <w:rsid w:val="00F21BB0"/>
    <w:rsid w:val="00F9160B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76B752-C138-4C11-B17F-F72A28D2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55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69BED2F6EBB4A24A8A3A34A6736B5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28E549-CDBE-4D3C-83DD-FAB24FA3434B}"/>
      </w:docPartPr>
      <w:docPartBody>
        <w:p w:rsidR="0058631B" w:rsidRDefault="0058631B">
          <w:pPr>
            <w:pStyle w:val="069BED2F6EBB4A24A8A3A34A6736B5D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31B"/>
    <w:rsid w:val="005121D1"/>
    <w:rsid w:val="00525FE4"/>
    <w:rsid w:val="0058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69BED2F6EBB4A24A8A3A34A6736B5DF">
    <w:name w:val="069BED2F6EBB4A24A8A3A34A6736B5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EQ09.12.2025 DE09.12.2025 </dc:description>
  <cp:lastModifiedBy>Жарков М.А.</cp:lastModifiedBy>
  <cp:revision>4</cp:revision>
  <cp:lastPrinted>2025-12-09T16:36:00Z</cp:lastPrinted>
  <dcterms:created xsi:type="dcterms:W3CDTF">2025-12-09T09:57:00Z</dcterms:created>
  <dcterms:modified xsi:type="dcterms:W3CDTF">2025-12-09T16:41:00Z</dcterms:modified>
</cp:coreProperties>
</file>