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B7FB912CB1941999B20047C619E795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F316B" w:rsidRDefault="00545F85" w:rsidP="00BF316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B7FB912CB1941999B20047C619E795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F316B" w:rsidRPr="00BF316B" w:rsidRDefault="00BF316B" w:rsidP="00BF316B">
      <w:pPr>
        <w:pStyle w:val="1"/>
      </w:pPr>
      <w:r w:rsidRPr="00BF316B">
        <w:t xml:space="preserve">О Федеральном законе </w:t>
      </w:r>
      <w:r>
        <w:t>"</w:t>
      </w:r>
      <w:r w:rsidRPr="00BF316B">
        <w:t xml:space="preserve">О внесении изменений </w:t>
      </w:r>
    </w:p>
    <w:p w:rsidR="00BF316B" w:rsidRDefault="00BF316B" w:rsidP="00BF316B">
      <w:pPr>
        <w:pStyle w:val="2"/>
      </w:pPr>
      <w:r>
        <w:t>в статью 346</w:t>
      </w:r>
      <w:r>
        <w:rPr>
          <w:vertAlign w:val="superscript"/>
        </w:rPr>
        <w:t>5</w:t>
      </w:r>
      <w:r>
        <w:t xml:space="preserve"> части второй Налогового кодекса </w:t>
      </w:r>
    </w:p>
    <w:p w:rsidR="00BF316B" w:rsidRDefault="00BF316B" w:rsidP="00BF316B">
      <w:pPr>
        <w:pStyle w:val="2"/>
      </w:pPr>
      <w:r>
        <w:t>Российской Федерации"</w:t>
      </w:r>
    </w:p>
    <w:p w:rsidR="00BF316B" w:rsidRDefault="00BF316B" w:rsidP="00BF316B">
      <w:pPr>
        <w:pStyle w:val="2"/>
        <w:rPr>
          <w:szCs w:val="28"/>
        </w:rPr>
      </w:pPr>
    </w:p>
    <w:p w:rsidR="00BF316B" w:rsidRDefault="00BF316B" w:rsidP="00BF316B">
      <w:pPr>
        <w:pStyle w:val="2"/>
      </w:pPr>
    </w:p>
    <w:p w:rsidR="00BF316B" w:rsidRDefault="00BF316B" w:rsidP="00BF316B">
      <w:pPr>
        <w:pStyle w:val="2"/>
      </w:pPr>
    </w:p>
    <w:p w:rsidR="00BF316B" w:rsidRDefault="00BF316B">
      <w:r>
        <w:t>Рассмотрев принятый Государственной Думой Федерального Собрания Российской Федерации 11 февраля 2026 года Федеральный закон "</w:t>
      </w:r>
      <w:r>
        <w:rPr>
          <w:bCs/>
          <w:szCs w:val="26"/>
        </w:rPr>
        <w:t>О внесении изменений в статью 346</w:t>
      </w:r>
      <w:r>
        <w:rPr>
          <w:bCs/>
          <w:szCs w:val="26"/>
          <w:vertAlign w:val="superscript"/>
        </w:rPr>
        <w:t>5</w:t>
      </w:r>
      <w:r>
        <w:rPr>
          <w:bCs/>
          <w:szCs w:val="26"/>
        </w:rPr>
        <w:t xml:space="preserve"> части второй Налогового кодекса Российской Федерации</w:t>
      </w:r>
      <w:r>
        <w:t xml:space="preserve">" </w:t>
      </w:r>
      <w:r>
        <w:br/>
        <w:t xml:space="preserve">в соответствии со статьей 106 Конституции Российской Федерации, 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BF316B" w:rsidRDefault="00BF316B"/>
    <w:p w:rsidR="00BF316B" w:rsidRDefault="00BF316B" w:rsidP="00BF316B">
      <w:pPr>
        <w:rPr>
          <w:bCs/>
        </w:rPr>
      </w:pPr>
      <w:r>
        <w:t>1. Одобрить Федеральный закон "</w:t>
      </w:r>
      <w:r>
        <w:rPr>
          <w:bCs/>
          <w:szCs w:val="26"/>
        </w:rPr>
        <w:t xml:space="preserve">О внесении изменений </w:t>
      </w:r>
      <w:r>
        <w:rPr>
          <w:bCs/>
          <w:szCs w:val="26"/>
        </w:rPr>
        <w:br/>
        <w:t>в статью 346</w:t>
      </w:r>
      <w:r>
        <w:rPr>
          <w:bCs/>
          <w:szCs w:val="26"/>
          <w:vertAlign w:val="superscript"/>
        </w:rPr>
        <w:t>5</w:t>
      </w:r>
      <w:r>
        <w:rPr>
          <w:bCs/>
          <w:szCs w:val="26"/>
        </w:rPr>
        <w:t xml:space="preserve"> части второй Налогового кодекса Российской Федерации"</w:t>
      </w:r>
      <w:r>
        <w:t>.</w:t>
      </w:r>
    </w:p>
    <w:p w:rsidR="00BF316B" w:rsidRDefault="00BF316B" w:rsidP="00BF316B">
      <w:r>
        <w:t>2. Настоящее постановление вступает в силу со дня его принятия.</w:t>
      </w:r>
    </w:p>
    <w:p w:rsidR="00BF316B" w:rsidRDefault="00BF316B" w:rsidP="00BF316B"/>
    <w:p w:rsidR="00BF316B" w:rsidRDefault="00BF316B" w:rsidP="00BF316B"/>
    <w:p w:rsidR="00BF316B" w:rsidRDefault="00BF316B" w:rsidP="00BF316B"/>
    <w:p w:rsidR="00BF316B" w:rsidRDefault="00BF316B" w:rsidP="00381803">
      <w:pPr>
        <w:pStyle w:val="11"/>
      </w:pPr>
      <w:r>
        <w:t>Председатель</w:t>
      </w:r>
    </w:p>
    <w:p w:rsidR="00BF316B" w:rsidRDefault="00BF316B" w:rsidP="00381803">
      <w:pPr>
        <w:pStyle w:val="11"/>
      </w:pPr>
      <w:r>
        <w:t>Совета Федерации</w:t>
      </w:r>
    </w:p>
    <w:p w:rsidR="00BF316B" w:rsidRDefault="00BF316B" w:rsidP="00381803">
      <w:pPr>
        <w:pStyle w:val="11"/>
      </w:pPr>
      <w:r>
        <w:t>Федерального Собрания</w:t>
      </w:r>
    </w:p>
    <w:p w:rsidR="00BF316B" w:rsidRDefault="00BF316B" w:rsidP="00381803">
      <w:pPr>
        <w:pStyle w:val="11"/>
      </w:pPr>
      <w:r>
        <w:t>Российской Федерации</w:t>
      </w:r>
      <w:r>
        <w:tab/>
      </w:r>
      <w:r w:rsidR="00A72E1A">
        <w:t>В.И. МАТВИЕНКО</w:t>
      </w:r>
    </w:p>
    <w:p w:rsidR="00545F85" w:rsidRDefault="00545F85" w:rsidP="00BF316B">
      <w:pPr>
        <w:pStyle w:val="ac"/>
      </w:pPr>
    </w:p>
    <w:p w:rsidR="00381803" w:rsidRDefault="00381803" w:rsidP="00381803">
      <w:pPr>
        <w:pStyle w:val="af"/>
      </w:pPr>
      <w:r>
        <w:t>Москва</w:t>
      </w:r>
    </w:p>
    <w:p w:rsidR="00381803" w:rsidRDefault="00381803" w:rsidP="00381803">
      <w:pPr>
        <w:pStyle w:val="af"/>
      </w:pPr>
      <w:r>
        <w:t>18 февраля 2026 года</w:t>
      </w:r>
    </w:p>
    <w:p w:rsidR="00381803" w:rsidRDefault="00381803" w:rsidP="00381803">
      <w:pPr>
        <w:pStyle w:val="ac"/>
      </w:pPr>
      <w:r>
        <w:t>№ 48-СФ</w:t>
      </w:r>
    </w:p>
    <w:sectPr w:rsidR="00381803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574" w:rsidRDefault="00184574">
      <w:pPr>
        <w:spacing w:line="240" w:lineRule="auto"/>
      </w:pPr>
      <w:r>
        <w:separator/>
      </w:r>
    </w:p>
  </w:endnote>
  <w:endnote w:type="continuationSeparator" w:id="0">
    <w:p w:rsidR="00184574" w:rsidRDefault="001845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00EFA46-6F58-403F-AD58-4DACE2083B7C}"/>
    <w:embedBold r:id="rId2" w:fontKey="{B5E7405B-1895-4700-BE0D-B38CD9CC33A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227B130-2ACC-47E3-8C03-FCDED62CFFF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25CD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81803">
      <w:rPr>
        <w:noProof/>
      </w:rPr>
      <w:t>sa10701.docx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CA42B8">
      <w:rPr>
        <w:noProof/>
      </w:rPr>
      <w:t>17.02.26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81803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72E1A" w:rsidRDefault="00A72E1A" w:rsidP="00A72E1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81803">
      <w:rPr>
        <w:noProof/>
      </w:rPr>
      <w:t>sa10701.docx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8180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574" w:rsidRDefault="00184574">
      <w:pPr>
        <w:spacing w:line="240" w:lineRule="auto"/>
      </w:pPr>
      <w:r>
        <w:separator/>
      </w:r>
    </w:p>
  </w:footnote>
  <w:footnote w:type="continuationSeparator" w:id="0">
    <w:p w:rsidR="00184574" w:rsidRDefault="0018457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81803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01C"/>
    <w:rsid w:val="000D3F67"/>
    <w:rsid w:val="001057BD"/>
    <w:rsid w:val="00184574"/>
    <w:rsid w:val="00205211"/>
    <w:rsid w:val="002623D0"/>
    <w:rsid w:val="002A1E3D"/>
    <w:rsid w:val="002B772D"/>
    <w:rsid w:val="003114B9"/>
    <w:rsid w:val="003273F1"/>
    <w:rsid w:val="0035125E"/>
    <w:rsid w:val="00381803"/>
    <w:rsid w:val="00423816"/>
    <w:rsid w:val="004A68AB"/>
    <w:rsid w:val="00505068"/>
    <w:rsid w:val="00545F85"/>
    <w:rsid w:val="005B2AEB"/>
    <w:rsid w:val="00720496"/>
    <w:rsid w:val="00723EF8"/>
    <w:rsid w:val="00725CDD"/>
    <w:rsid w:val="0078182C"/>
    <w:rsid w:val="00880690"/>
    <w:rsid w:val="00885B74"/>
    <w:rsid w:val="00910EF7"/>
    <w:rsid w:val="00997F4C"/>
    <w:rsid w:val="00A72E1A"/>
    <w:rsid w:val="00A82E08"/>
    <w:rsid w:val="00AA344E"/>
    <w:rsid w:val="00B07D98"/>
    <w:rsid w:val="00B30B27"/>
    <w:rsid w:val="00B33546"/>
    <w:rsid w:val="00B67711"/>
    <w:rsid w:val="00BB501C"/>
    <w:rsid w:val="00BF316B"/>
    <w:rsid w:val="00CA42B8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065613-12D2-487B-8210-9E5091D46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9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B7FB912CB1941999B20047C619E795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305DA48-47AC-4B43-8982-03CA8288A49F}"/>
      </w:docPartPr>
      <w:docPartBody>
        <w:p w:rsidR="00A57DC5" w:rsidRDefault="00A57DC5">
          <w:pPr>
            <w:pStyle w:val="3B7FB912CB1941999B20047C619E795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DC5"/>
    <w:rsid w:val="001A0F8E"/>
    <w:rsid w:val="00A57DC5"/>
    <w:rsid w:val="00EB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B7FB912CB1941999B20047C619E7955">
    <w:name w:val="3B7FB912CB1941999B20047C619E79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SA12.02.2026 SA12.02.2026 EQ17.02.2026 </dc:description>
  <cp:lastModifiedBy>Жарков М.А.</cp:lastModifiedBy>
  <cp:revision>5</cp:revision>
  <cp:lastPrinted>2026-02-17T14:12:00Z</cp:lastPrinted>
  <dcterms:created xsi:type="dcterms:W3CDTF">2026-02-12T09:25:00Z</dcterms:created>
  <dcterms:modified xsi:type="dcterms:W3CDTF">2026-02-17T14:16:00Z</dcterms:modified>
</cp:coreProperties>
</file>