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78F9ABF253B447439A87E3B079BAE407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360270" w:rsidRDefault="00545F85" w:rsidP="00360270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78F9ABF253B447439A87E3B079BAE407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360270" w:rsidRDefault="00360270" w:rsidP="00360270">
      <w:pPr>
        <w:pStyle w:val="1"/>
      </w:pPr>
      <w:r w:rsidRPr="00360270">
        <w:t xml:space="preserve">О Федеральном законе </w:t>
      </w:r>
      <w:r>
        <w:t>"</w:t>
      </w:r>
      <w:r w:rsidRPr="00360270">
        <w:t xml:space="preserve">О внесении изменений </w:t>
      </w:r>
    </w:p>
    <w:p w:rsidR="00360270" w:rsidRDefault="00360270" w:rsidP="00360270">
      <w:pPr>
        <w:pStyle w:val="2"/>
      </w:pPr>
      <w:r w:rsidRPr="00360270">
        <w:t xml:space="preserve">в статьи 3 и 9 Федерального закона "О противодействии </w:t>
      </w:r>
    </w:p>
    <w:p w:rsidR="00360270" w:rsidRDefault="00360270" w:rsidP="00360270">
      <w:pPr>
        <w:pStyle w:val="2"/>
      </w:pPr>
      <w:r w:rsidRPr="00360270">
        <w:t xml:space="preserve">легализации (отмыванию) доходов, полученных </w:t>
      </w:r>
    </w:p>
    <w:p w:rsidR="00360270" w:rsidRPr="00360270" w:rsidRDefault="00360270" w:rsidP="00360270">
      <w:pPr>
        <w:pStyle w:val="2"/>
      </w:pPr>
      <w:r w:rsidRPr="00360270">
        <w:t>преступным путем, и финансированию терроризма"</w:t>
      </w:r>
    </w:p>
    <w:p w:rsidR="00360270" w:rsidRPr="00360270" w:rsidRDefault="00360270" w:rsidP="00360270">
      <w:pPr>
        <w:pStyle w:val="2"/>
      </w:pPr>
    </w:p>
    <w:p w:rsidR="00360270" w:rsidRDefault="00360270" w:rsidP="00360270">
      <w:pPr>
        <w:pStyle w:val="2"/>
      </w:pPr>
    </w:p>
    <w:p w:rsidR="00360270" w:rsidRPr="00360270" w:rsidRDefault="00360270" w:rsidP="00360270">
      <w:pPr>
        <w:pStyle w:val="2"/>
      </w:pPr>
    </w:p>
    <w:p w:rsidR="00360270" w:rsidRDefault="00360270">
      <w:r w:rsidRPr="00360270">
        <w:t xml:space="preserve">Рассмотрев принятый Государственной Думой Федерального Собрания Российской Федерации 9 декабря 2025 года Федеральный закон </w:t>
      </w:r>
      <w:r>
        <w:t>"</w:t>
      </w:r>
      <w:r w:rsidRPr="00360270">
        <w:rPr>
          <w:bCs/>
        </w:rPr>
        <w:t>О внесении изменений в статьи 3 и 9 Федерального закона "О противодействии легализации (отмыванию) доходов, полученных преступным путем, и финансированию терроризма</w:t>
      </w:r>
      <w:r>
        <w:t>"</w:t>
      </w:r>
      <w:r w:rsidRPr="00360270">
        <w:t xml:space="preserve"> в соответствии со статьей 106 Конституции Российской Федерации, </w:t>
      </w:r>
      <w:r>
        <w:t>Совет Федерации Федерального Собрания Российской Ф</w:t>
      </w:r>
      <w:bookmarkStart w:id="0" w:name="_GoBack"/>
      <w:bookmarkEnd w:id="0"/>
      <w:r>
        <w:t xml:space="preserve">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360270" w:rsidRDefault="00360270"/>
    <w:p w:rsidR="00360270" w:rsidRPr="00360270" w:rsidRDefault="00360270" w:rsidP="00360270">
      <w:pPr>
        <w:rPr>
          <w:bCs/>
        </w:rPr>
      </w:pPr>
      <w:r>
        <w:t>1. </w:t>
      </w:r>
      <w:r w:rsidRPr="00360270">
        <w:t xml:space="preserve">Одобрить Федеральный закон </w:t>
      </w:r>
      <w:r>
        <w:t>"</w:t>
      </w:r>
      <w:r w:rsidRPr="00360270">
        <w:rPr>
          <w:bCs/>
        </w:rPr>
        <w:t xml:space="preserve">О внесении изменений </w:t>
      </w:r>
      <w:r>
        <w:rPr>
          <w:bCs/>
        </w:rPr>
        <w:br/>
      </w:r>
      <w:r w:rsidRPr="00360270">
        <w:rPr>
          <w:bCs/>
        </w:rPr>
        <w:t>в статьи 3 и 9 Федерального закона "О противодействии легализации (отмыванию) доходов, полученных преступным путем, и финансированию терроризма"</w:t>
      </w:r>
      <w:r w:rsidRPr="00360270">
        <w:t>.</w:t>
      </w:r>
    </w:p>
    <w:p w:rsidR="00360270" w:rsidRDefault="00360270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360270" w:rsidRPr="00360270" w:rsidRDefault="00360270" w:rsidP="00360270">
      <w:r w:rsidRPr="00360270">
        <w:lastRenderedPageBreak/>
        <w:t>2.</w:t>
      </w:r>
      <w:r>
        <w:t> </w:t>
      </w:r>
      <w:r w:rsidRPr="00360270">
        <w:t>Настоящее постановление вступает в силу со дня его принятия.</w:t>
      </w:r>
    </w:p>
    <w:p w:rsidR="00545F85" w:rsidRDefault="00545F85" w:rsidP="00545F85"/>
    <w:p w:rsidR="00545F85" w:rsidRDefault="00545F85" w:rsidP="00545F85"/>
    <w:p w:rsidR="00360270" w:rsidRDefault="00360270" w:rsidP="00545F85"/>
    <w:p w:rsidR="00EC57FD" w:rsidRDefault="00EC57FD" w:rsidP="00973C6E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545F85">
      <w:pPr>
        <w:pStyle w:val="ac"/>
      </w:pPr>
    </w:p>
    <w:p w:rsidR="00545F85" w:rsidRDefault="00545F85" w:rsidP="00545F85">
      <w:pPr>
        <w:pStyle w:val="ac"/>
      </w:pPr>
    </w:p>
    <w:p w:rsidR="00545F85" w:rsidRDefault="00545F85" w:rsidP="00545F85">
      <w:pPr>
        <w:pStyle w:val="ac"/>
      </w:pPr>
    </w:p>
    <w:p w:rsidR="00973C6E" w:rsidRDefault="00973C6E" w:rsidP="00973C6E">
      <w:pPr>
        <w:pStyle w:val="ac"/>
      </w:pPr>
      <w:r>
        <w:t>Москва</w:t>
      </w:r>
    </w:p>
    <w:p w:rsidR="00973C6E" w:rsidRDefault="00973C6E" w:rsidP="00973C6E">
      <w:pPr>
        <w:pStyle w:val="ac"/>
      </w:pPr>
      <w:r>
        <w:t>10 декабря 2025 года</w:t>
      </w:r>
    </w:p>
    <w:p w:rsidR="00973C6E" w:rsidRDefault="00973C6E" w:rsidP="00973C6E">
      <w:pPr>
        <w:pStyle w:val="ac"/>
      </w:pPr>
      <w:r>
        <w:t>№ 5</w:t>
      </w:r>
      <w:r>
        <w:rPr>
          <w:lang w:val="en-US"/>
        </w:rPr>
        <w:t>61</w:t>
      </w:r>
      <w:r>
        <w:t>-СФ</w:t>
      </w:r>
    </w:p>
    <w:p w:rsidR="00545F85" w:rsidRDefault="00545F85" w:rsidP="00545F85">
      <w:pPr>
        <w:pStyle w:val="af"/>
      </w:pP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1EE4" w:rsidRDefault="00B21EE4">
      <w:pPr>
        <w:spacing w:line="240" w:lineRule="auto"/>
      </w:pPr>
      <w:r>
        <w:separator/>
      </w:r>
    </w:p>
  </w:endnote>
  <w:endnote w:type="continuationSeparator" w:id="0">
    <w:p w:rsidR="00B21EE4" w:rsidRDefault="00B21EE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D5FDDFFD-54B5-4724-9475-0DEB90323467}"/>
    <w:embedBold r:id="rId2" w:fontKey="{EC52F0D8-DF2D-4820-A5FF-2C9E006D82F6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EA586120-6046-4E98-AC51-508AB1461F76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EC57FD" w:rsidRDefault="00EC57FD" w:rsidP="00EC57FD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73C6E">
      <w:rPr>
        <w:noProof/>
      </w:rPr>
      <w:t>zo7236.docx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973C6E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EC57FD" w:rsidRDefault="00EC57FD" w:rsidP="00EC57FD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973C6E">
      <w:rPr>
        <w:noProof/>
      </w:rPr>
      <w:t>zo7236.docx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973C6E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1EE4" w:rsidRDefault="00B21EE4">
      <w:pPr>
        <w:spacing w:line="240" w:lineRule="auto"/>
      </w:pPr>
      <w:r>
        <w:separator/>
      </w:r>
    </w:p>
  </w:footnote>
  <w:footnote w:type="continuationSeparator" w:id="0">
    <w:p w:rsidR="00B21EE4" w:rsidRDefault="00B21EE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EB0592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D09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360270"/>
    <w:rsid w:val="00423816"/>
    <w:rsid w:val="004A68AB"/>
    <w:rsid w:val="004C6B0A"/>
    <w:rsid w:val="00505068"/>
    <w:rsid w:val="00523D09"/>
    <w:rsid w:val="00545F85"/>
    <w:rsid w:val="005B2AEB"/>
    <w:rsid w:val="00690D1D"/>
    <w:rsid w:val="00716735"/>
    <w:rsid w:val="00720496"/>
    <w:rsid w:val="00723EF8"/>
    <w:rsid w:val="0078182C"/>
    <w:rsid w:val="00885B74"/>
    <w:rsid w:val="00910EF7"/>
    <w:rsid w:val="00973C6E"/>
    <w:rsid w:val="00997F4C"/>
    <w:rsid w:val="00A82E08"/>
    <w:rsid w:val="00AA344E"/>
    <w:rsid w:val="00B07D98"/>
    <w:rsid w:val="00B21EE4"/>
    <w:rsid w:val="00B30B27"/>
    <w:rsid w:val="00B33546"/>
    <w:rsid w:val="00B67711"/>
    <w:rsid w:val="00CF27C2"/>
    <w:rsid w:val="00CF731B"/>
    <w:rsid w:val="00DA769E"/>
    <w:rsid w:val="00E02685"/>
    <w:rsid w:val="00EB0592"/>
    <w:rsid w:val="00EC57FD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2F042A-A4BD-4747-99E2-9289F7BD0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75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1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8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78F9ABF253B447439A87E3B079BAE40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CA06FE9-BC5C-411E-B664-1F6CBE8A26CF}"/>
      </w:docPartPr>
      <w:docPartBody>
        <w:p w:rsidR="00892400" w:rsidRDefault="00892400">
          <w:pPr>
            <w:pStyle w:val="78F9ABF253B447439A87E3B079BAE407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2400"/>
    <w:rsid w:val="007044C7"/>
    <w:rsid w:val="00892400"/>
    <w:rsid w:val="00DF4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78F9ABF253B447439A87E3B079BAE407">
    <w:name w:val="78F9ABF253B447439A87E3B079BAE40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8</TotalTime>
  <Pages>2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ZO05.12.2025 ZO09.12.2025 </dc:description>
  <cp:lastModifiedBy>Жарков М.А.</cp:lastModifiedBy>
  <cp:revision>15</cp:revision>
  <cp:lastPrinted>2025-12-09T15:50:00Z</cp:lastPrinted>
  <dcterms:created xsi:type="dcterms:W3CDTF">2025-12-05T13:05:00Z</dcterms:created>
  <dcterms:modified xsi:type="dcterms:W3CDTF">2025-12-10T07:16:00Z</dcterms:modified>
</cp:coreProperties>
</file>