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50A0ECACFB84677BF6F6E5F4133958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E0C80" w:rsidRDefault="00545F85" w:rsidP="002E0C8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50A0ECACFB84677BF6F6E5F4133958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E0C80" w:rsidRDefault="002E0C80" w:rsidP="002E0C80">
      <w:pPr>
        <w:pStyle w:val="1"/>
      </w:pPr>
      <w:r w:rsidRPr="002E0C80">
        <w:t xml:space="preserve">О Федеральном законе </w:t>
      </w:r>
      <w:r>
        <w:t>"</w:t>
      </w:r>
      <w:r w:rsidRPr="002E0C80">
        <w:t xml:space="preserve">О внесении изменений </w:t>
      </w:r>
    </w:p>
    <w:p w:rsidR="002E0C80" w:rsidRDefault="002E0C80" w:rsidP="002E0C80">
      <w:pPr>
        <w:pStyle w:val="2"/>
      </w:pPr>
      <w:r w:rsidRPr="002E0C80">
        <w:t xml:space="preserve">в Федеральный закон "Об обязательном страховании </w:t>
      </w:r>
    </w:p>
    <w:p w:rsidR="002E0C80" w:rsidRDefault="002E0C80" w:rsidP="002E0C80">
      <w:pPr>
        <w:pStyle w:val="2"/>
      </w:pPr>
      <w:r w:rsidRPr="002E0C80">
        <w:t xml:space="preserve">гражданской ответственности перевозчика </w:t>
      </w:r>
    </w:p>
    <w:p w:rsidR="002E0C80" w:rsidRDefault="002E0C80" w:rsidP="002E0C80">
      <w:pPr>
        <w:pStyle w:val="2"/>
      </w:pPr>
      <w:r w:rsidRPr="002E0C80">
        <w:t xml:space="preserve">за причинение вреда жизни, здоровью, имуществу </w:t>
      </w:r>
    </w:p>
    <w:p w:rsidR="002E0C80" w:rsidRDefault="002E0C80" w:rsidP="002E0C80">
      <w:pPr>
        <w:pStyle w:val="2"/>
      </w:pPr>
      <w:r w:rsidRPr="002E0C80">
        <w:t xml:space="preserve">пассажиров и о порядке возмещения такого вреда, </w:t>
      </w:r>
    </w:p>
    <w:p w:rsidR="002E0C80" w:rsidRPr="002E0C80" w:rsidRDefault="002E0C80" w:rsidP="002E0C80">
      <w:pPr>
        <w:pStyle w:val="2"/>
      </w:pPr>
      <w:r w:rsidRPr="002E0C80">
        <w:t>причиненного при перевозках пассажиров метрополитеном"</w:t>
      </w:r>
    </w:p>
    <w:p w:rsidR="002E0C80" w:rsidRPr="002E0C80" w:rsidRDefault="002E0C80" w:rsidP="002E0C80">
      <w:pPr>
        <w:pStyle w:val="2"/>
      </w:pPr>
    </w:p>
    <w:p w:rsidR="002E0C80" w:rsidRDefault="002E0C80" w:rsidP="002E0C80">
      <w:pPr>
        <w:pStyle w:val="2"/>
      </w:pPr>
    </w:p>
    <w:p w:rsidR="002E0C80" w:rsidRPr="002E0C80" w:rsidRDefault="002E0C80" w:rsidP="002E0C80">
      <w:pPr>
        <w:pStyle w:val="2"/>
      </w:pPr>
    </w:p>
    <w:p w:rsidR="002E0C80" w:rsidRDefault="002E0C80">
      <w:r w:rsidRPr="002E0C80">
        <w:t>Рассмотрев принятый Государственной Думой Федерального Собрания Российской Федерации 24 марта 2026</w:t>
      </w:r>
      <w:r>
        <w:t xml:space="preserve"> </w:t>
      </w:r>
      <w:r w:rsidRPr="002E0C80">
        <w:t xml:space="preserve">года Федеральный закон </w:t>
      </w:r>
      <w:r>
        <w:t>"</w:t>
      </w:r>
      <w:r w:rsidRPr="002E0C80">
        <w:rPr>
          <w:bCs/>
        </w:rPr>
        <w:t>О внесении изменений в Федеральный закон "Об обязательном страховании гражданской ответственности перевозчика за причинение вреда жизни, здоровью, имуществу пассажиров и о порядке возмещения такого вреда, причиненного при перевозках пассажиров метрополитеном</w:t>
      </w:r>
      <w:r>
        <w:t>"</w:t>
      </w:r>
      <w:r w:rsidRPr="002E0C80">
        <w:t xml:space="preserve"> в соответствии </w:t>
      </w:r>
      <w:r>
        <w:br/>
      </w:r>
      <w:r w:rsidRPr="002E0C80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E0C80" w:rsidRDefault="002E0C80"/>
    <w:p w:rsidR="002E0C80" w:rsidRPr="002E0C80" w:rsidRDefault="002E0C80" w:rsidP="002E0C80">
      <w:pPr>
        <w:rPr>
          <w:bCs/>
        </w:rPr>
      </w:pPr>
      <w:r>
        <w:t>1. </w:t>
      </w:r>
      <w:r w:rsidRPr="002E0C80">
        <w:t xml:space="preserve">Одобрить Федеральный закон </w:t>
      </w:r>
      <w:r>
        <w:t>"</w:t>
      </w:r>
      <w:r w:rsidRPr="002E0C80">
        <w:rPr>
          <w:bCs/>
        </w:rPr>
        <w:t xml:space="preserve">О внесении изменений </w:t>
      </w:r>
      <w:r>
        <w:rPr>
          <w:bCs/>
        </w:rPr>
        <w:br/>
      </w:r>
      <w:r w:rsidRPr="002E0C80">
        <w:rPr>
          <w:bCs/>
        </w:rPr>
        <w:t>в Федеральный закон "Об обязательном страховании гражданской ответственности перевозчика за причинение вреда жизни, здоровью, имуществу пассажиров и о порядке возмещения такого вреда, причиненного при перевозках пассажиров метрополитеном"</w:t>
      </w:r>
      <w:r w:rsidRPr="002E0C80">
        <w:t>.</w:t>
      </w:r>
    </w:p>
    <w:p w:rsidR="002E0C80" w:rsidRDefault="002E0C8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E0C80" w:rsidRPr="002E0C80" w:rsidRDefault="002E0C80" w:rsidP="002E0C80">
      <w:r>
        <w:lastRenderedPageBreak/>
        <w:t>2. </w:t>
      </w:r>
      <w:r w:rsidRPr="002E0C80">
        <w:t>Настоящее постановление вступает в силу со дня его принятия.</w:t>
      </w:r>
    </w:p>
    <w:p w:rsidR="002E0C80" w:rsidRPr="002E0C80" w:rsidRDefault="002E0C80" w:rsidP="002E0C80"/>
    <w:p w:rsidR="00545F85" w:rsidRDefault="00545F85" w:rsidP="00545F85"/>
    <w:p w:rsidR="00545F85" w:rsidRDefault="00545F85" w:rsidP="00545F85"/>
    <w:p w:rsidR="00CF115E" w:rsidRDefault="00CF115E" w:rsidP="00203B0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203B03" w:rsidRDefault="00203B03" w:rsidP="00203B03">
      <w:pPr>
        <w:pStyle w:val="af"/>
      </w:pPr>
      <w:r>
        <w:t>Москва</w:t>
      </w:r>
    </w:p>
    <w:p w:rsidR="00203B03" w:rsidRDefault="00203B03" w:rsidP="00203B03">
      <w:pPr>
        <w:pStyle w:val="af"/>
      </w:pPr>
      <w:r>
        <w:t>1 апреля 2026 года</w:t>
      </w:r>
    </w:p>
    <w:p w:rsidR="00545F85" w:rsidRDefault="00203B03" w:rsidP="00203B03">
      <w:pPr>
        <w:pStyle w:val="af"/>
      </w:pPr>
      <w:r>
        <w:t>№ 123-СФ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438" w:rsidRDefault="00B47438">
      <w:pPr>
        <w:spacing w:line="240" w:lineRule="auto"/>
      </w:pPr>
      <w:r>
        <w:separator/>
      </w:r>
    </w:p>
  </w:endnote>
  <w:endnote w:type="continuationSeparator" w:id="0">
    <w:p w:rsidR="00B47438" w:rsidRDefault="00B474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1BDF6BE-2D28-4FCA-BC13-F5493EFF6BB5}"/>
    <w:embedBold r:id="rId2" w:fontKey="{1ED07821-A144-48EE-B4D8-D833E574B50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3293BDA-6E81-43AF-8B35-1CC49849E0A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F115E" w:rsidRDefault="00CF115E" w:rsidP="00CF11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3B03">
      <w:rPr>
        <w:noProof/>
      </w:rPr>
      <w:t>zo7518.docx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3B0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F115E" w:rsidRDefault="00CF115E" w:rsidP="00CF11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3B03">
      <w:rPr>
        <w:noProof/>
      </w:rPr>
      <w:t>zo7518.docx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3B0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438" w:rsidRDefault="00B47438">
      <w:pPr>
        <w:spacing w:line="240" w:lineRule="auto"/>
      </w:pPr>
      <w:r>
        <w:separator/>
      </w:r>
    </w:p>
  </w:footnote>
  <w:footnote w:type="continuationSeparator" w:id="0">
    <w:p w:rsidR="00B47438" w:rsidRDefault="00B474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74EB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42"/>
    <w:rsid w:val="000D3F67"/>
    <w:rsid w:val="001057BD"/>
    <w:rsid w:val="00203B03"/>
    <w:rsid w:val="00205211"/>
    <w:rsid w:val="002623D0"/>
    <w:rsid w:val="002A1E3D"/>
    <w:rsid w:val="002B772D"/>
    <w:rsid w:val="002E0C80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F5742"/>
    <w:rsid w:val="00806231"/>
    <w:rsid w:val="00885B74"/>
    <w:rsid w:val="00910EF7"/>
    <w:rsid w:val="00997F4C"/>
    <w:rsid w:val="00A74EB9"/>
    <w:rsid w:val="00A82E08"/>
    <w:rsid w:val="00AA344E"/>
    <w:rsid w:val="00B07D98"/>
    <w:rsid w:val="00B303A7"/>
    <w:rsid w:val="00B30B27"/>
    <w:rsid w:val="00B33546"/>
    <w:rsid w:val="00B47438"/>
    <w:rsid w:val="00B67711"/>
    <w:rsid w:val="00CB5DB4"/>
    <w:rsid w:val="00CF115E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D93301-E0D6-4341-89CF-50A91F9F1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1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50A0ECACFB84677BF6F6E5F413395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725AEB-8474-47DB-9B83-3004CBED5560}"/>
      </w:docPartPr>
      <w:docPartBody>
        <w:p w:rsidR="00742934" w:rsidRDefault="00742934">
          <w:pPr>
            <w:pStyle w:val="A50A0ECACFB84677BF6F6E5F4133958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934"/>
    <w:rsid w:val="00440F38"/>
    <w:rsid w:val="006809D7"/>
    <w:rsid w:val="0074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50A0ECACFB84677BF6F6E5F4133958C">
    <w:name w:val="A50A0ECACFB84677BF6F6E5F4133958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ZO27.03.2026 AM31.03.2026 AM31.03.2026 </dc:description>
  <cp:lastModifiedBy>Кучерова О.М.</cp:lastModifiedBy>
  <cp:revision>5</cp:revision>
  <cp:lastPrinted>2026-03-31T13:36:00Z</cp:lastPrinted>
  <dcterms:created xsi:type="dcterms:W3CDTF">2026-03-27T09:43:00Z</dcterms:created>
  <dcterms:modified xsi:type="dcterms:W3CDTF">2026-04-01T06:49:00Z</dcterms:modified>
</cp:coreProperties>
</file>