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D4019FE6317406785EA3B5379EE66E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030B4C" w:rsidRDefault="00545F85" w:rsidP="00030B4C">
            <w:pPr>
              <w:spacing w:line="240" w:lineRule="atLeast"/>
              <w:ind w:left="0" w:firstLine="0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4253" w:type="dxa"/>
          </w:tcPr>
          <w:p w:rsidR="00545F85" w:rsidRPr="00413073" w:rsidRDefault="00545F85" w:rsidP="00A065B7">
            <w:pPr>
              <w:pStyle w:val="a6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D4019FE6317406785EA3B5379EE66E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13073" w:rsidRDefault="00413073" w:rsidP="00413073">
      <w:pPr>
        <w:pStyle w:val="1"/>
      </w:pPr>
      <w:bookmarkStart w:id="0" w:name="_GoBack"/>
      <w:r>
        <w:t xml:space="preserve">О Федеральном законе "О внесении изменений </w:t>
      </w:r>
    </w:p>
    <w:p w:rsidR="00413073" w:rsidRDefault="00413073" w:rsidP="00413073">
      <w:pPr>
        <w:pStyle w:val="2"/>
      </w:pPr>
      <w:r>
        <w:t xml:space="preserve">в Кодекс Российской Федерации </w:t>
      </w:r>
    </w:p>
    <w:p w:rsidR="00413073" w:rsidRDefault="00413073" w:rsidP="00413073">
      <w:pPr>
        <w:pStyle w:val="2"/>
      </w:pPr>
      <w:r>
        <w:t>об административных правонарушениях"</w:t>
      </w:r>
    </w:p>
    <w:bookmarkEnd w:id="0"/>
    <w:p w:rsidR="00413073" w:rsidRDefault="00413073" w:rsidP="00413073">
      <w:pPr>
        <w:pStyle w:val="2"/>
      </w:pPr>
    </w:p>
    <w:p w:rsidR="00413073" w:rsidRDefault="00413073" w:rsidP="00413073">
      <w:pPr>
        <w:pStyle w:val="2"/>
      </w:pPr>
    </w:p>
    <w:p w:rsidR="00413073" w:rsidRDefault="00413073">
      <w:r>
        <w:t xml:space="preserve">Рассмотрев принятый Государственной Думой Федерального Собрания Российской Федерации 17 февраля 2021 года Федеральный закон "О внесении изменений в Кодекс Российской Федерации об административных правонарушениях" </w:t>
      </w:r>
      <w:r>
        <w:br/>
        <w:t xml:space="preserve">(проект № 891642-7), в соответствии 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413073" w:rsidRDefault="00413073"/>
    <w:p w:rsidR="00413073" w:rsidRDefault="00413073" w:rsidP="00413073">
      <w:r>
        <w:t>1. Одобрить Федеральный закон "О внесении изменений в Кодекс Российской Федерации об административных правонарушениях".</w:t>
      </w:r>
    </w:p>
    <w:p w:rsidR="00413073" w:rsidRDefault="00413073" w:rsidP="00413073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545F85" w:rsidRDefault="00545F85" w:rsidP="00413073"/>
    <w:p w:rsidR="00413073" w:rsidRDefault="00413073" w:rsidP="00413073"/>
    <w:p w:rsidR="00413073" w:rsidRDefault="00413073" w:rsidP="0043650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AD1B94">
        <w:t>В.И. МАТВИЕНКО</w:t>
      </w:r>
    </w:p>
    <w:p w:rsidR="00AD1B94" w:rsidRDefault="00AD1B94">
      <w:pPr>
        <w:pStyle w:val="ac"/>
        <w:rPr>
          <w:lang w:val="en-US"/>
        </w:rPr>
      </w:pPr>
    </w:p>
    <w:p w:rsidR="00436506" w:rsidRDefault="00436506">
      <w:pPr>
        <w:pStyle w:val="ac"/>
      </w:pPr>
      <w:r>
        <w:t>Москва</w:t>
      </w:r>
    </w:p>
    <w:p w:rsidR="00436506" w:rsidRDefault="00436506">
      <w:pPr>
        <w:pStyle w:val="ac"/>
      </w:pPr>
      <w:r>
        <w:t>3 марта 2021 года</w:t>
      </w:r>
    </w:p>
    <w:p w:rsidR="00436506" w:rsidRPr="00436506" w:rsidRDefault="00436506">
      <w:pPr>
        <w:pStyle w:val="ac"/>
      </w:pPr>
      <w:r>
        <w:t>№ 61-СФ</w:t>
      </w:r>
    </w:p>
    <w:sectPr w:rsidR="00436506" w:rsidRPr="00436506">
      <w:headerReference w:type="default" r:id="rId8"/>
      <w:footerReference w:type="default" r:id="rId9"/>
      <w:footerReference w:type="first" r:id="rId10"/>
      <w:pgSz w:w="11907" w:h="16840"/>
      <w:pgMar w:top="794" w:right="851" w:bottom="1134" w:left="851" w:header="709" w:footer="709" w:gutter="0"/>
      <w:paperSrc w:first="1" w:other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4350" w:rsidRDefault="00FE4350">
      <w:pPr>
        <w:spacing w:line="240" w:lineRule="auto"/>
      </w:pPr>
      <w:r>
        <w:separator/>
      </w:r>
    </w:p>
  </w:endnote>
  <w:endnote w:type="continuationSeparator" w:id="0">
    <w:p w:rsidR="00FE4350" w:rsidRDefault="00FE43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0E3CC64-BBF1-427B-83DB-4A0E9E291FBB}"/>
    <w:embedBold r:id="rId2" w:fontKey="{542E04CB-64AF-497C-BF43-DD6D550825E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276D1C8-43AE-4101-B4C8-075729FB80EC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B13717">
    <w:pPr>
      <w:pStyle w:val="a9"/>
      <w:rPr>
        <w:lang w:val="en-US"/>
      </w:rPr>
    </w:pPr>
    <w:fldSimple w:instr=" FILENAME  \* MERGEFORMAT ">
      <w:r w:rsidR="00436506">
        <w:rPr>
          <w:noProof/>
        </w:rPr>
        <w:t>rt6403.docx</w:t>
      </w:r>
    </w:fldSimple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30B4C">
      <w:rPr>
        <w:noProof/>
      </w:rPr>
      <w:t>03.03.21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436506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AD1B94" w:rsidRDefault="00B13717" w:rsidP="00AD1B94">
    <w:pPr>
      <w:pStyle w:val="a9"/>
    </w:pPr>
    <w:fldSimple w:instr=" FILENAME  \* MERGEFORMAT ">
      <w:r w:rsidR="00436506">
        <w:rPr>
          <w:noProof/>
        </w:rPr>
        <w:t>rt6403.docx</w:t>
      </w:r>
    </w:fldSimple>
    <w:r w:rsidR="00AD1B94">
      <w:t xml:space="preserve">   </w:t>
    </w:r>
    <w:fldSimple w:instr=" USERINITIALS  \* MERGEFORMAT ">
      <w:r w:rsidR="00436506">
        <w:rPr>
          <w:noProof/>
        </w:rPr>
        <w:t>645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4350" w:rsidRDefault="00FE4350">
      <w:pPr>
        <w:spacing w:line="240" w:lineRule="auto"/>
      </w:pPr>
      <w:r>
        <w:separator/>
      </w:r>
    </w:p>
  </w:footnote>
  <w:footnote w:type="continuationSeparator" w:id="0">
    <w:p w:rsidR="00FE4350" w:rsidRDefault="00FE435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36506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A59"/>
    <w:rsid w:val="00030B4C"/>
    <w:rsid w:val="000D3F67"/>
    <w:rsid w:val="000D6A59"/>
    <w:rsid w:val="001057BD"/>
    <w:rsid w:val="00205211"/>
    <w:rsid w:val="002623D0"/>
    <w:rsid w:val="002A1E3D"/>
    <w:rsid w:val="002B772D"/>
    <w:rsid w:val="003114B9"/>
    <w:rsid w:val="003273F1"/>
    <w:rsid w:val="0035125E"/>
    <w:rsid w:val="00413073"/>
    <w:rsid w:val="00423816"/>
    <w:rsid w:val="00436506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A065B7"/>
    <w:rsid w:val="00A82E08"/>
    <w:rsid w:val="00AA344E"/>
    <w:rsid w:val="00AD1B94"/>
    <w:rsid w:val="00B07D98"/>
    <w:rsid w:val="00B13717"/>
    <w:rsid w:val="00B33546"/>
    <w:rsid w:val="00B67711"/>
    <w:rsid w:val="00CF731B"/>
    <w:rsid w:val="00DA769E"/>
    <w:rsid w:val="00E02685"/>
    <w:rsid w:val="00F178A8"/>
    <w:rsid w:val="00F21BB0"/>
    <w:rsid w:val="00FE4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"/>
    <w:basedOn w:val="a"/>
    <w:rsid w:val="00545F85"/>
    <w:pPr>
      <w:spacing w:line="246" w:lineRule="exact"/>
      <w:ind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"/>
    <w:basedOn w:val="a"/>
    <w:rsid w:val="00545F85"/>
    <w:pPr>
      <w:spacing w:line="246" w:lineRule="exact"/>
      <w:ind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96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D4019FE6317406785EA3B5379EE66E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25CBAFB-2E08-4AFB-90E0-2660D33DE7A0}"/>
      </w:docPartPr>
      <w:docPartBody>
        <w:p w:rsidR="004D5A46" w:rsidRDefault="004D5A46">
          <w:pPr>
            <w:pStyle w:val="BD4019FE6317406785EA3B5379EE66E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A46"/>
    <w:rsid w:val="00463B6A"/>
    <w:rsid w:val="004D5A46"/>
    <w:rsid w:val="008C3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D4019FE6317406785EA3B5379EE66E5">
    <w:name w:val="BD4019FE6317406785EA3B5379EE66E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D4019FE6317406785EA3B5379EE66E5">
    <w:name w:val="BD4019FE6317406785EA3B5379EE66E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RT24.02.2021 QA24.02.2021 SA24.02.2021 </dc:description>
  <cp:lastModifiedBy>Фадеева Е.В.</cp:lastModifiedBy>
  <cp:revision>5</cp:revision>
  <cp:lastPrinted>2021-03-02T12:39:00Z</cp:lastPrinted>
  <dcterms:created xsi:type="dcterms:W3CDTF">2021-02-24T06:17:00Z</dcterms:created>
  <dcterms:modified xsi:type="dcterms:W3CDTF">2021-03-03T08:35:00Z</dcterms:modified>
</cp:coreProperties>
</file>