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F49F956CD4C4E618D1D320B7D7F28D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97379" w:rsidRDefault="00545F85" w:rsidP="0079737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F49F956CD4C4E618D1D320B7D7F28D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97379" w:rsidRDefault="00797379" w:rsidP="00797379">
      <w:pPr>
        <w:pStyle w:val="1"/>
        <w:rPr>
          <w:szCs w:val="28"/>
        </w:rPr>
      </w:pPr>
      <w:r>
        <w:rPr>
          <w:szCs w:val="28"/>
        </w:rPr>
        <w:t>О Федеральном законе</w:t>
      </w:r>
    </w:p>
    <w:p w:rsidR="00797379" w:rsidRDefault="00797379" w:rsidP="00797379">
      <w:pPr>
        <w:pStyle w:val="2"/>
      </w:pPr>
      <w:r>
        <w:t>"О внесении изменений в Уголовный кодекс</w:t>
      </w:r>
    </w:p>
    <w:p w:rsidR="00797379" w:rsidRPr="009C4B10" w:rsidRDefault="00797379" w:rsidP="00797379">
      <w:pPr>
        <w:pStyle w:val="2"/>
      </w:pPr>
      <w:r w:rsidRPr="00681565">
        <w:t>Российской Федерации</w:t>
      </w:r>
      <w:r>
        <w:t>"</w:t>
      </w:r>
    </w:p>
    <w:p w:rsidR="00797379" w:rsidRDefault="00797379" w:rsidP="00797379">
      <w:pPr>
        <w:pStyle w:val="2"/>
      </w:pPr>
    </w:p>
    <w:p w:rsidR="00797379" w:rsidRDefault="00797379" w:rsidP="00797379">
      <w:pPr>
        <w:pStyle w:val="2"/>
      </w:pPr>
    </w:p>
    <w:p w:rsidR="00797379" w:rsidRPr="007C7E85" w:rsidRDefault="00797379" w:rsidP="00797379">
      <w:pPr>
        <w:pStyle w:val="2"/>
      </w:pPr>
    </w:p>
    <w:p w:rsidR="00797379" w:rsidRDefault="00797379">
      <w:r w:rsidRPr="00797379">
        <w:t xml:space="preserve">Рассмотрев принятый Государственной Думой Федерального Собрания Российской Федерации 16 декабря 2025 года Федеральный закон </w:t>
      </w:r>
      <w:r>
        <w:t>"</w:t>
      </w:r>
      <w:r w:rsidRPr="00797379">
        <w:t>О внесении изменений в Уголовный кодекс Российской Федерации</w:t>
      </w:r>
      <w:r>
        <w:t>"</w:t>
      </w:r>
      <w:r w:rsidRPr="00797379">
        <w:t xml:space="preserve">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97379" w:rsidRDefault="00797379"/>
    <w:p w:rsidR="00797379" w:rsidRPr="00797379" w:rsidRDefault="00797379" w:rsidP="00797379">
      <w:r>
        <w:t>1. </w:t>
      </w:r>
      <w:r w:rsidRPr="00797379">
        <w:t xml:space="preserve">Одобрить Федеральный закон </w:t>
      </w:r>
      <w:r>
        <w:t>"О внесении изменений в </w:t>
      </w:r>
      <w:r w:rsidRPr="00797379">
        <w:t>Уголовный кодекс Российской Федерации</w:t>
      </w:r>
      <w:r>
        <w:t>"</w:t>
      </w:r>
      <w:r w:rsidRPr="00797379">
        <w:t>.</w:t>
      </w:r>
    </w:p>
    <w:p w:rsidR="00797379" w:rsidRPr="00797379" w:rsidRDefault="00797379" w:rsidP="00797379">
      <w:r>
        <w:t>2. </w:t>
      </w:r>
      <w:r w:rsidRPr="00797379">
        <w:t>Настоящее постановление вступает в силу со дня его принятия.</w:t>
      </w:r>
    </w:p>
    <w:p w:rsidR="00797379" w:rsidRDefault="00797379" w:rsidP="00797379"/>
    <w:p w:rsidR="00797379" w:rsidRDefault="00797379" w:rsidP="00797379"/>
    <w:p w:rsidR="00797379" w:rsidRDefault="00797379" w:rsidP="00797379"/>
    <w:p w:rsidR="00780D35" w:rsidRDefault="00780D35" w:rsidP="00780D3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80D35" w:rsidRDefault="00780D35" w:rsidP="00780D35">
      <w:pPr>
        <w:pStyle w:val="ac"/>
      </w:pPr>
    </w:p>
    <w:p w:rsidR="00780D35" w:rsidRDefault="00780D35" w:rsidP="00780D35">
      <w:pPr>
        <w:pStyle w:val="af"/>
      </w:pPr>
      <w:r>
        <w:t>Москва</w:t>
      </w:r>
    </w:p>
    <w:p w:rsidR="00780D35" w:rsidRDefault="00780D35" w:rsidP="00780D35">
      <w:pPr>
        <w:pStyle w:val="af"/>
      </w:pPr>
      <w:r>
        <w:t>19 декабря 2025 года</w:t>
      </w:r>
    </w:p>
    <w:p w:rsidR="00797379" w:rsidRDefault="00780D35" w:rsidP="00780D35">
      <w:pPr>
        <w:pStyle w:val="ac"/>
      </w:pPr>
      <w:r>
        <w:t>№ 591-СФ</w:t>
      </w:r>
    </w:p>
    <w:sectPr w:rsidR="0079737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4B1" w:rsidRDefault="002274B1">
      <w:pPr>
        <w:spacing w:line="240" w:lineRule="auto"/>
      </w:pPr>
      <w:r>
        <w:separator/>
      </w:r>
    </w:p>
  </w:endnote>
  <w:endnote w:type="continuationSeparator" w:id="0">
    <w:p w:rsidR="002274B1" w:rsidRDefault="002274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B97A569-FDFB-41F3-B8D7-E1CB6A2079B0}"/>
    <w:embedBold r:id="rId2" w:fontKey="{77D2A1FB-0939-47C8-B2BA-A9A85473674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D6F15E4-AAB8-4B84-BD52-3969C5284E6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8F22C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80D35">
      <w:rPr>
        <w:noProof/>
      </w:rPr>
      <w:t>qa10514.docx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74CD8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80D3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F22CD" w:rsidRDefault="008F22CD" w:rsidP="008F22C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80D35">
      <w:rPr>
        <w:noProof/>
      </w:rPr>
      <w:t>qa10514.docx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80D3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4B1" w:rsidRDefault="002274B1">
      <w:pPr>
        <w:spacing w:line="240" w:lineRule="auto"/>
      </w:pPr>
      <w:r>
        <w:separator/>
      </w:r>
    </w:p>
  </w:footnote>
  <w:footnote w:type="continuationSeparator" w:id="0">
    <w:p w:rsidR="002274B1" w:rsidRDefault="002274B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80D3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B65"/>
    <w:rsid w:val="000D3F67"/>
    <w:rsid w:val="001057BD"/>
    <w:rsid w:val="00205211"/>
    <w:rsid w:val="002274B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74CD8"/>
    <w:rsid w:val="00720496"/>
    <w:rsid w:val="00723EF8"/>
    <w:rsid w:val="00780D35"/>
    <w:rsid w:val="0078182C"/>
    <w:rsid w:val="00797379"/>
    <w:rsid w:val="00885B74"/>
    <w:rsid w:val="008F22CD"/>
    <w:rsid w:val="00910EF7"/>
    <w:rsid w:val="00997F4C"/>
    <w:rsid w:val="00A82E08"/>
    <w:rsid w:val="00AA344E"/>
    <w:rsid w:val="00B07D98"/>
    <w:rsid w:val="00B30B27"/>
    <w:rsid w:val="00B33546"/>
    <w:rsid w:val="00B67711"/>
    <w:rsid w:val="00C32B65"/>
    <w:rsid w:val="00CF27C2"/>
    <w:rsid w:val="00CF731B"/>
    <w:rsid w:val="00DA769E"/>
    <w:rsid w:val="00E02685"/>
    <w:rsid w:val="00E77B41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81E3BF-0545-4671-8FDA-9B79755CD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rsid w:val="00797379"/>
    <w:pPr>
      <w:overflowPunct/>
      <w:autoSpaceDE/>
      <w:autoSpaceDN/>
      <w:adjustRightInd/>
      <w:spacing w:line="240" w:lineRule="auto"/>
      <w:ind w:left="0" w:firstLine="720"/>
      <w:jc w:val="center"/>
      <w:textAlignment w:val="auto"/>
    </w:pPr>
    <w:rPr>
      <w:rFonts w:ascii="Times New Roman" w:hAnsi="Times New Roman"/>
      <w:b/>
      <w:bCs/>
      <w:szCs w:val="24"/>
    </w:rPr>
  </w:style>
  <w:style w:type="character" w:customStyle="1" w:styleId="af3">
    <w:name w:val="Основной текст с отступом Знак"/>
    <w:basedOn w:val="a0"/>
    <w:link w:val="af2"/>
    <w:rsid w:val="00797379"/>
    <w:rPr>
      <w:rFonts w:ascii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32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F49F956CD4C4E618D1D320B7D7F28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B7BB1C-35F0-45D5-9304-5A94934AD26C}"/>
      </w:docPartPr>
      <w:docPartBody>
        <w:p w:rsidR="001B0025" w:rsidRDefault="001B0025">
          <w:pPr>
            <w:pStyle w:val="1F49F956CD4C4E618D1D320B7D7F28D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025"/>
    <w:rsid w:val="001B0025"/>
    <w:rsid w:val="00B044EE"/>
    <w:rsid w:val="00E0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F49F956CD4C4E618D1D320B7D7F28D3">
    <w:name w:val="1F49F956CD4C4E618D1D320B7D7F2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QA18.12.2025 QA18.12.2025 </dc:description>
  <cp:lastModifiedBy>Жарков М.А.</cp:lastModifiedBy>
  <cp:revision>4</cp:revision>
  <cp:lastPrinted>2025-12-19T05:20:00Z</cp:lastPrinted>
  <dcterms:created xsi:type="dcterms:W3CDTF">2025-12-18T07:28:00Z</dcterms:created>
  <dcterms:modified xsi:type="dcterms:W3CDTF">2025-12-19T05:38:00Z</dcterms:modified>
</cp:coreProperties>
</file>