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30D6838DE284AF49722874CC9DF20CC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97920" w:rsidRDefault="00545F85" w:rsidP="00A951A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30D6838DE284AF49722874CC9DF20CC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97920" w:rsidRDefault="00797920" w:rsidP="00797920">
      <w:pPr>
        <w:pStyle w:val="1"/>
      </w:pPr>
      <w:r>
        <w:t>О Федеральном законе "О внесении изменения</w:t>
      </w:r>
    </w:p>
    <w:p w:rsidR="00797920" w:rsidRPr="00797920" w:rsidRDefault="00797920" w:rsidP="00797920">
      <w:pPr>
        <w:pStyle w:val="2"/>
      </w:pPr>
      <w:r>
        <w:t xml:space="preserve">в статью 1 Федерального закона </w:t>
      </w:r>
    </w:p>
    <w:p w:rsidR="00797920" w:rsidRDefault="00797920" w:rsidP="00797920">
      <w:pPr>
        <w:pStyle w:val="2"/>
      </w:pPr>
      <w:r>
        <w:t>"О минимальном размере оплаты труда"</w:t>
      </w:r>
    </w:p>
    <w:p w:rsidR="00797920" w:rsidRDefault="00797920" w:rsidP="00797920">
      <w:pPr>
        <w:pStyle w:val="2"/>
      </w:pPr>
    </w:p>
    <w:p w:rsidR="00797920" w:rsidRDefault="00797920" w:rsidP="00797920">
      <w:pPr>
        <w:pStyle w:val="2"/>
      </w:pPr>
    </w:p>
    <w:p w:rsidR="00797920" w:rsidRDefault="00797920" w:rsidP="00797920">
      <w:pPr>
        <w:pStyle w:val="2"/>
      </w:pPr>
    </w:p>
    <w:p w:rsidR="00797920" w:rsidRDefault="00797920" w:rsidP="00181AE2">
      <w:r>
        <w:t>Рассмотрев принятый Государственной Думой Федерального Собрания Российской Федерации 20 ноября 2025 года Федеральный закон "</w:t>
      </w:r>
      <w:r w:rsidR="00181AE2">
        <w:t>О внесении изменения в статью 1 Федерального закона "О </w:t>
      </w:r>
      <w:r>
        <w:t>минимальном размере оплаты труда"</w:t>
      </w:r>
      <w:r>
        <w:rPr>
          <w:bCs/>
        </w:rPr>
        <w:t xml:space="preserve"> </w:t>
      </w:r>
      <w:r w:rsidR="00181AE2">
        <w:rPr>
          <w:bCs/>
        </w:rPr>
        <w:br/>
      </w:r>
      <w:r w:rsidR="00181AE2">
        <w:t>в соответствии со статьей </w:t>
      </w:r>
      <w:r>
        <w:t xml:space="preserve">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</w:rPr>
        <w:t>постановляет</w:t>
      </w:r>
      <w:proofErr w:type="gramEnd"/>
      <w:r>
        <w:t>:</w:t>
      </w:r>
    </w:p>
    <w:p w:rsidR="00797920" w:rsidRDefault="00797920" w:rsidP="00181AE2"/>
    <w:p w:rsidR="00797920" w:rsidRDefault="00181AE2" w:rsidP="00181AE2">
      <w:r>
        <w:t>1. </w:t>
      </w:r>
      <w:r w:rsidR="00797920">
        <w:t>Одобрить Федеральный закон "</w:t>
      </w:r>
      <w:r>
        <w:t>О </w:t>
      </w:r>
      <w:r w:rsidR="00797920">
        <w:t xml:space="preserve">внесении изменения </w:t>
      </w:r>
      <w:r>
        <w:br/>
      </w:r>
      <w:r w:rsidR="00797920">
        <w:t xml:space="preserve">в </w:t>
      </w:r>
      <w:r>
        <w:t>статью 1 Федерального закона "О </w:t>
      </w:r>
      <w:r w:rsidR="00797920">
        <w:t>минимальном размере оплаты труда".</w:t>
      </w:r>
    </w:p>
    <w:p w:rsidR="00797920" w:rsidRDefault="00181AE2" w:rsidP="00181AE2">
      <w:r>
        <w:t>2. </w:t>
      </w:r>
      <w:r w:rsidR="00797920">
        <w:t>Настоящее постановление вступает в силу со дня его принятия.</w:t>
      </w:r>
    </w:p>
    <w:p w:rsidR="00797920" w:rsidRDefault="00797920" w:rsidP="00181AE2"/>
    <w:p w:rsidR="00797920" w:rsidRDefault="00797920" w:rsidP="00181AE2"/>
    <w:p w:rsidR="00797920" w:rsidRDefault="00797920" w:rsidP="00181AE2"/>
    <w:p w:rsidR="00A951AA" w:rsidRDefault="00A951AA" w:rsidP="00F6577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97920" w:rsidRDefault="00797920" w:rsidP="00181AE2">
      <w:pPr>
        <w:pStyle w:val="ac"/>
      </w:pPr>
    </w:p>
    <w:p w:rsidR="00F65772" w:rsidRDefault="00F65772" w:rsidP="00F65772">
      <w:pPr>
        <w:pStyle w:val="ac"/>
      </w:pPr>
      <w:r>
        <w:t>Москва</w:t>
      </w:r>
    </w:p>
    <w:p w:rsidR="00F65772" w:rsidRDefault="00F65772" w:rsidP="00F65772">
      <w:pPr>
        <w:pStyle w:val="ac"/>
      </w:pPr>
      <w:r>
        <w:t>26 ноября 2025 года</w:t>
      </w:r>
    </w:p>
    <w:p w:rsidR="00F65772" w:rsidRDefault="00F65772" w:rsidP="00181AE2">
      <w:pPr>
        <w:pStyle w:val="ac"/>
      </w:pPr>
      <w:r>
        <w:t>№ 5</w:t>
      </w:r>
      <w:r>
        <w:rPr>
          <w:lang w:val="en-US"/>
        </w:rPr>
        <w:t>20</w:t>
      </w:r>
      <w:r>
        <w:t>-СФ</w:t>
      </w:r>
    </w:p>
    <w:sectPr w:rsidR="00F6577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14B3" w:rsidRDefault="00E714B3">
      <w:pPr>
        <w:spacing w:line="240" w:lineRule="auto"/>
      </w:pPr>
      <w:r>
        <w:separator/>
      </w:r>
    </w:p>
  </w:endnote>
  <w:endnote w:type="continuationSeparator" w:id="0">
    <w:p w:rsidR="00E714B3" w:rsidRDefault="00E714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0AAF958-CFD9-4FC4-AD80-0F17D632BA33}"/>
    <w:embedBold r:id="rId2" w:fontKey="{91C3359D-8272-4DD9-AE5A-17DB0ED8E3D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8E83153-901D-47A5-9C88-9790B4954F2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249C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5772">
      <w:rPr>
        <w:noProof/>
      </w:rPr>
      <w:t>ss2965.docx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871A6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6577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951AA" w:rsidRDefault="00A951AA" w:rsidP="00A951A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65772">
      <w:rPr>
        <w:noProof/>
      </w:rPr>
      <w:t>ss2965.docx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6577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14B3" w:rsidRDefault="00E714B3">
      <w:pPr>
        <w:spacing w:line="240" w:lineRule="auto"/>
      </w:pPr>
      <w:r>
        <w:separator/>
      </w:r>
    </w:p>
  </w:footnote>
  <w:footnote w:type="continuationSeparator" w:id="0">
    <w:p w:rsidR="00E714B3" w:rsidRDefault="00E714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6577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38B"/>
    <w:rsid w:val="000D3F67"/>
    <w:rsid w:val="001057BD"/>
    <w:rsid w:val="001249CC"/>
    <w:rsid w:val="00181AE2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97920"/>
    <w:rsid w:val="00885B74"/>
    <w:rsid w:val="00910EF7"/>
    <w:rsid w:val="00997F4C"/>
    <w:rsid w:val="00A82E08"/>
    <w:rsid w:val="00A951AA"/>
    <w:rsid w:val="00AA344E"/>
    <w:rsid w:val="00B07D98"/>
    <w:rsid w:val="00B30B27"/>
    <w:rsid w:val="00B33546"/>
    <w:rsid w:val="00B67711"/>
    <w:rsid w:val="00C8438B"/>
    <w:rsid w:val="00CF27C2"/>
    <w:rsid w:val="00CF731B"/>
    <w:rsid w:val="00D871A6"/>
    <w:rsid w:val="00DA769E"/>
    <w:rsid w:val="00E02685"/>
    <w:rsid w:val="00E714B3"/>
    <w:rsid w:val="00F178A8"/>
    <w:rsid w:val="00F21BB0"/>
    <w:rsid w:val="00F65772"/>
    <w:rsid w:val="00F84A7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DA94C7-5CB0-4922-ABE7-AAD54C163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95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0D6838DE284AF49722874CC9DF20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4F7558C-66B9-4178-9A59-D3F22CAD431A}"/>
      </w:docPartPr>
      <w:docPartBody>
        <w:p w:rsidR="00DB0C2F" w:rsidRDefault="00DB0C2F">
          <w:pPr>
            <w:pStyle w:val="D30D6838DE284AF49722874CC9DF20CC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C2F"/>
    <w:rsid w:val="00CD28E8"/>
    <w:rsid w:val="00D722B9"/>
    <w:rsid w:val="00DB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30D6838DE284AF49722874CC9DF20CC">
    <w:name w:val="D30D6838DE284AF49722874CC9DF20C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9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SS20.11.2025 SS20.11.2025 ZO21.11.2025 </dc:description>
  <cp:lastModifiedBy>Жарков М.А.</cp:lastModifiedBy>
  <cp:revision>5</cp:revision>
  <cp:lastPrinted>2025-11-25T13:48:00Z</cp:lastPrinted>
  <dcterms:created xsi:type="dcterms:W3CDTF">2025-11-20T10:33:00Z</dcterms:created>
  <dcterms:modified xsi:type="dcterms:W3CDTF">2025-11-26T07:33:00Z</dcterms:modified>
</cp:coreProperties>
</file>